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group style="position:absolute;margin-left:-.5pt;margin-top:-.496985pt;width:596.276001pt;height:842.887pt;mso-position-horizontal-relative:page;mso-position-vertical-relative:page;z-index:-726" coordorigin="-10,-10" coordsize="11926,16858">
            <v:shape style="position:absolute;left:4070;top:3281;width:7845;height:10580" type="#_x0000_t75">
              <v:imagedata r:id="rId5" o:title=""/>
            </v:shape>
            <v:group style="position:absolute;left:8524;top:7116;width:3382;height:4019" coordorigin="8524,7116" coordsize="3382,4019">
              <v:shape style="position:absolute;left:8524;top:7116;width:3382;height:4018" coordorigin="8524,7116" coordsize="3382,4018" path="m10921,7116l9889,7116,9778,7120,9669,7134,9562,7156,9459,7186,9359,7223,9263,7269,9171,7321,9084,7380,9002,7445,8925,7517,8853,7594,8788,7676,8729,7763,8677,7855,8631,7951,8593,8051,8563,8154,8542,8261,8528,8370,8524,8481,8524,9769,8528,9880,8542,9989,8563,10096,8593,10199,8631,10299,8677,10395,8729,10487,8788,10574,8853,10656,8925,10733,9002,10804,9084,10870,9171,10929,9263,10981,9359,11026,9459,11064,9562,11094,9669,11116,9778,11130,9889,11134,11022,11134,11122,11130,11220,11120,11316,11102,11409,11078,11500,11047,11588,11010,11673,10968,11754,10920,11832,10866,11906,10808,11906,10069,10189,10069,10137,10067,10036,10051,9940,10019,9852,9973,9772,9914,9703,9844,9644,9765,9598,9677,9566,9581,9550,9480,9548,9427,9548,8822,9556,8719,9580,8620,9619,8528,9672,8444,9736,8369,9811,8305,9895,8253,9987,8214,10086,8189,10189,8181,11044,8181,11065,8173,11124,8141,11174,8100,11212,8051,11238,7995,11250,7933,11250,7398,11249,7375,11234,7309,11201,7249,11154,7198,11095,7158,11025,7130,10948,7117,10921,7116e" filled="t" fillcolor="#FFFFFF" stroked="f">
                <v:path arrowok="t"/>
                <v:fill type="solid"/>
              </v:shape>
              <v:shape style="position:absolute;left:8524;top:7116;width:3382;height:4018" coordorigin="8524,7116" coordsize="3382,4018" path="m11906,8166l11558,8166,11534,8168,11464,8184,11401,8218,11347,8267,11304,8328,11274,8401,11260,8481,11259,8510,11261,9427,11258,9480,11242,9581,11210,9677,11164,9765,11106,9844,11036,9914,10956,9973,10868,10019,10773,10051,10671,10067,10619,10069,11906,10069,11906,8166e" filled="t" fillcolor="#FFFFFF" stroked="f">
                <v:path arrowok="t"/>
                <v:fill type="solid"/>
              </v:shape>
            </v:group>
            <v:group style="position:absolute;left:4321;top:5449;width:3864;height:5685" coordorigin="4321,5449" coordsize="3864,5685">
              <v:shape style="position:absolute;left:4321;top:5449;width:3864;height:5685" coordorigin="4321,5449" coordsize="3864,5685" path="m6495,7116l5687,7116,5575,7120,5466,7134,5360,7156,5256,7186,5156,7223,5060,7269,4969,7321,4881,7380,4799,7445,4722,7517,4651,7594,4585,7676,4526,7763,4474,7855,4429,7951,4391,8051,4361,8154,4339,8261,4325,8370,4321,8481,4321,9768,4325,9880,4336,9989,4355,10096,4381,10199,4414,10299,4454,10395,4502,10486,4556,10574,4616,10656,4684,10733,4757,10804,4837,10870,4923,10929,5015,10981,5113,11026,5217,11064,5326,11094,5441,11116,5561,11130,5687,11134,6922,11134,7019,11130,7115,11116,7210,11094,7303,11064,7393,11026,7481,10981,7566,10929,7647,10870,7724,10804,7797,10733,7865,10656,7927,10574,7984,10486,8035,10395,8079,10299,8116,10199,8145,10096,8151,10069,5987,10069,5935,10067,5833,10050,5738,10018,5649,9973,5570,9914,5500,9844,5442,9765,5396,9676,5364,9581,5347,9480,5345,9427,5345,8822,5353,8719,5378,8620,5417,8528,5469,8444,5534,8369,5608,8305,5693,8252,5785,8213,5883,8189,5987,8181,6617,8181,6638,8172,6697,8141,6747,8100,6786,8050,6812,7995,6823,7933,6824,7398,6823,7375,6807,7309,6774,7249,6727,7198,6668,7158,6598,7130,6522,7117,6495,7116xe" filled="t" fillcolor="#FFFFFF" stroked="f">
                <v:path arrowok="t"/>
                <v:fill type="solid"/>
              </v:shape>
              <v:shape style="position:absolute;left:4321;top:5449;width:3864;height:5685" coordorigin="4321,5449" coordsize="3864,5685" path="m7885,5449l7356,5449,7331,5450,7261,5466,7198,5501,7144,5551,7102,5614,7072,5687,7058,5769,7057,5797,7058,9427,7056,9480,7039,9581,7007,9676,6961,9765,6903,9844,6833,9914,6753,9973,6665,10018,6570,10050,6468,10067,6416,10069,8151,10069,8167,9989,8180,9880,8185,9768,8185,5797,8176,5717,8152,5640,8113,5573,8062,5517,8002,5477,7934,5453,7910,5450,7885,5449xe" filled="t" fillcolor="#FFFFFF" stroked="f">
                <v:path arrowok="t"/>
                <v:fill type="solid"/>
              </v:shape>
            </v:group>
            <v:group style="position:absolute;left:0;top:2320;width:4080;height:14518" coordorigin="0,2320" coordsize="4080,14518">
              <v:shape style="position:absolute;left:0;top:2320;width:4080;height:14518" coordorigin="0,2320" coordsize="4080,14518" path="m0,16838l4080,16838,4080,2320,0,2320,0,16838xe" filled="t" fillcolor="#9FA617" stroked="f">
                <v:path arrowok="t"/>
                <v:fill type="solid"/>
              </v:shape>
            </v:group>
            <v:group style="position:absolute;left:4627;top:6756;width:1059;height:260" coordorigin="4627,6756" coordsize="1059,260">
              <v:shape style="position:absolute;left:4627;top:6756;width:1059;height:260" coordorigin="4627,6756" coordsize="1059,260" path="m4876,6870l4627,6870,4627,6897,4876,6897,4876,6870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4861,6793l4643,6793,4643,6820,4709,6820,4709,6870,4740,6870,4740,6820,4861,6820,4861,6793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4861,6820l4762,6820,4762,6870,4795,6870,4795,6820,4861,6820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4820,6823l4819,6824,4818,6827,4815,6832,4810,6843,4806,6851,4802,6858,4812,6860,4821,6863,4831,6868,4840,6852,4847,6840,4850,6834,4850,6833,4840,6830,4820,6823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4685,6823l4657,6839,4664,6847,4671,6856,4677,6867,4703,6851,4696,6839,4690,6830,4685,6823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4721,6757l4682,6770,4683,6772,4685,6774,4688,6778,4692,6785,4695,6790,4697,6793,4716,6793,4738,6786,4733,6777,4728,6768,4721,6757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4779,6758l4779,6758,4773,6776,4770,6783,4768,6789,4766,6793,4801,6793,4806,6788,4811,6782,4819,6773,4821,6771,4821,6770,4822,6769,4819,6768,4810,6765,4810,6765,4811,6765,4790,6760,4779,6758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4830,6905l4673,6905,4673,7017,4707,7017,4707,7002,4830,7002,4830,6978,4708,6978,4708,6967,4830,6967,4830,6943,4708,6943,4708,6932,4830,6932,4830,6905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4830,7002l4793,7002,4793,7015,4830,7015,4830,7002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4830,6967l4793,6967,4793,6978,4830,6978,4830,6967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4830,6932l4793,6932,4793,6943,4830,6943,4830,6932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4968,6849l4906,6849,4906,6880,4935,6880,4935,6950,4927,6963,4905,6977,4917,6998,4924,7009,4926,7010,4927,7009,4928,7008,4930,7006,4942,6991,4949,6983,4952,6982,4953,6981,5159,6981,5160,6978,5119,6978,5014,6978,4990,6972,4974,6960,4968,6941,4995,6941,4999,6933,4968,6933,4968,6849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159,6981l4953,6981,4956,6982,4960,6986,4968,6994,4984,7001,5007,7006,5037,7010,5150,7010,5151,7003,5155,6992,5159,6981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162,6976l5144,6978,5160,6978,5160,6977,5162,6976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146,6949l5103,6949,5108,6958,5111,6967,5117,6976,5140,6969,5146,6951,5146,6949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140,6787l4991,6787,4991,6838,4990,6862,4987,6883,4982,6902,4976,6919,4968,6933,4999,6933,4999,6973,5028,6973,5028,6930,5146,6930,5146,6907,5028,6907,5028,6890,5146,6890,5146,6865,5020,6865,5022,6853,5140,6853,5140,6827,5023,6827,5023,6813,5140,6813,5140,6787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065,6930l5037,6930,5037,6966,5065,6966,5065,6930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146,6930l5074,6930,5074,6965,5103,6965,5103,6949,5146,6949,5146,6946,5112,6946,5105,6945,5103,6945,5103,6931,5146,6931,5146,6930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4995,6941l4968,6941,4971,6943,4975,6947,4980,6951,4983,6954,4985,6956,4987,6956,4991,6948,4995,6941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146,6931l5115,6931,5115,6938,5115,6944,5112,6946,5146,6946,5146,6931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065,6890l5037,6890,5037,6907,5065,6907,5065,6890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103,6890l5074,6890,5074,6907,5103,6907,5103,6890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146,6890l5115,6890,5115,6907,5146,6907,5146,6890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4960,6775l4929,6796,4936,6815,4942,6834,4971,6810,4966,6791,4960,6775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140,6813l5106,6813,5106,6827,5140,6827,5140,6813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047,6778l5047,6779,5048,6787,5085,6787,5085,6785,5048,6785,5047,6778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083,6760l5043,6763,5046,6771,5047,6778,5048,6785,5085,6785,5083,6760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426,6792l5205,6792,5205,6883,5203,6907,5190,6968,5172,6996,5183,7001,5194,7007,5209,7010,5219,6994,5240,6916,5241,6893,5246,6883,5286,6883,5278,6865,5274,6858,5242,6858,5242,6824,5426,6824,5426,6792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384,6932l5334,6932,5344,6938,5336,6958,5328,6973,5231,6973,5231,7003,5430,7003,5430,6973,5372,6964,5378,6948,5384,6932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286,6883l5246,6883,5254,6903,5260,6921,5266,6940,5270,6959,5273,6958,5279,6956,5287,6953,5303,6948,5306,6940,5299,6920,5293,6901,5286,6883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329,6831l5322,6832,5313,6834,5301,6837,5300,6837,5299,6855,5298,6858,5304,6878,5308,6897,5311,6916,5313,6936,5322,6934,5334,6932,5384,6932,5385,6928,5393,6907,5350,6907,5346,6886,5341,6867,5336,6848,5332,6837,5301,6837,5303,6836,5331,6836,5329,6831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389,6845l5367,6853,5362,6875,5356,6894,5350,6907,5393,6907,5395,6902,5402,6882,5406,6863,5406,6847,5389,6845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269,6847l5260,6851,5251,6855,5242,6858,5274,6858,5269,6847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333,6756l5329,6757,5322,6758,5312,6760,5296,6761,5287,6762,5287,6763,5290,6769,5292,6777,5294,6788,5295,6790,5295,6792,5295,6792,5337,6792,5337,6790,5336,6784,5335,6774,5333,6764,5333,6760,5333,6756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491,7015l5492,7015,5491,7015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493,7015l5493,7015,5493,7015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686,6772l5493,6772,5493,6905,5492,6926,5488,6946,5482,6965,5473,6983,5461,6999,5466,7001,5477,7007,5493,7015,5504,7005,5513,6986,5520,6967,5525,6949,5528,6930,5686,6930,5686,6902,5528,6902,5528,6868,5686,6868,5686,6838,5528,6838,5528,6804,5686,6804,5686,6772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623,6976l5624,6980,5627,6987,5631,6999,5633,7009,5637,7012,5661,7011,5676,7007,5683,7003,5686,6997,5686,6978,5643,6978,5623,6976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606,6930l5569,6930,5569,6996,5606,6996,5606,6930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686,6930l5649,6930,5649,6967,5651,6975,5643,6978,5686,6978,5686,6930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604,6868l5569,6868,5569,6902,5604,6902,5604,6868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686,6868l5649,6868,5649,6902,5686,6902,5686,6868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604,6804l5569,6804,5569,6838,5604,6838,5604,6804xe" filled="t" fillcolor="#004960" stroked="f">
                <v:path arrowok="t"/>
                <v:fill type="solid"/>
              </v:shape>
              <v:shape style="position:absolute;left:4627;top:6756;width:1059;height:260" coordorigin="4627,6756" coordsize="1059,260" path="m5686,6804l5649,6804,5649,6838,5686,6838,5686,6804xe" filled="t" fillcolor="#004960" stroked="f">
                <v:path arrowok="t"/>
                <v:fill type="solid"/>
              </v:shape>
            </v:group>
            <v:group style="position:absolute;left:5845;top:6869;width:128;height:128" coordorigin="5845,6869" coordsize="128,128">
              <v:shape style="position:absolute;left:5845;top:6869;width:128;height:128" coordorigin="5845,6869" coordsize="128,128" path="m5964,6869l5854,6869,5845,6882,5845,6984,5854,6997,5964,6997,5973,6984,5973,6882,5964,6869xe" filled="t" fillcolor="#9FA617" stroked="f">
                <v:path arrowok="t"/>
                <v:fill type="solid"/>
              </v:shape>
            </v:group>
            <v:group style="position:absolute;left:6101;top:6868;width:128;height:128" coordorigin="6101,6868" coordsize="128,128">
              <v:shape style="position:absolute;left:6101;top:6868;width:128;height:128" coordorigin="6101,6868" coordsize="128,128" path="m6221,6868l6110,6868,6101,6881,6101,6983,6110,6996,6221,6996,6230,6983,6230,6881,6221,6868xe" filled="t" fillcolor="#9FA617" stroked="f">
                <v:path arrowok="t"/>
                <v:fill type="solid"/>
              </v:shape>
            </v:group>
            <v:group style="position:absolute;left:6356;top:6867;width:128;height:128" coordorigin="6356,6867" coordsize="128,128">
              <v:shape style="position:absolute;left:6356;top:6867;width:128;height:128" coordorigin="6356,6867" coordsize="128,128" path="m6475,6867l6365,6867,6356,6880,6356,6982,6365,6995,6475,6995,6484,6982,6484,6880,6475,6867xe" filled="t" fillcolor="#9FA617" stroked="f">
                <v:path arrowok="t"/>
                <v:fill type="solid"/>
              </v:shape>
              <v:shape style="position:absolute;left:6239;top:7247;width:979;height:1097" type="#_x0000_t75">
                <v:imagedata r:id="rId6" o:title=""/>
              </v:shape>
              <v:shape style="position:absolute;left:4621;top:7230;width:1514;height:1269" type="#_x0000_t75">
                <v:imagedata r:id="rId7" o:title=""/>
              </v:shape>
              <v:shape style="position:absolute;left:6239;top:8742;width:1075;height:1121" type="#_x0000_t75">
                <v:imagedata r:id="rId8" o:title=""/>
              </v:shape>
              <v:shape style="position:absolute;left:4621;top:8728;width:1514;height:1269" type="#_x0000_t75">
                <v:imagedata r:id="rId9" o:title=""/>
              </v:shape>
              <v:shape style="position:absolute;left:9809;top:7229;width:1506;height:1121" type="#_x0000_t75">
                <v:imagedata r:id="rId10" o:title=""/>
              </v:shape>
              <v:shape style="position:absolute;left:8191;top:7217;width:1514;height:1269" type="#_x0000_t75">
                <v:imagedata r:id="rId11" o:title=""/>
              </v:shape>
              <v:shape style="position:absolute;left:9809;top:8782;width:979;height:1120" type="#_x0000_t75">
                <v:imagedata r:id="rId12" o:title=""/>
              </v:shape>
              <v:shape style="position:absolute;left:8181;top:8776;width:1514;height:1269" type="#_x0000_t75">
                <v:imagedata r:id="rId13" o:title=""/>
              </v:shape>
            </v:group>
            <v:group style="position:absolute;left:0;top:1470;width:11906;height:850" coordorigin="0,1470" coordsize="11906,850">
              <v:shape style="position:absolute;left:0;top:1470;width:11906;height:850" coordorigin="0,1470" coordsize="11906,850" path="m0,1470l0,2320,11906,2320,11906,1470,0,1470xe" filled="t" fillcolor="#F4AF80" stroked="f">
                <v:path arrowok="t"/>
                <v:fill type="solid"/>
              </v:shape>
            </v:group>
            <v:group style="position:absolute;left:0;top:0;width:11906;height:1475" coordorigin="0,0" coordsize="11906,1475">
              <v:shape style="position:absolute;left:0;top:0;width:11906;height:1475" coordorigin="0,0" coordsize="11906,1475" path="m0,1475l11906,1475,11906,0,0,0,0,1475xe" filled="t" fillcolor="#E96D1F" stroked="f">
                <v:path arrowok="t"/>
                <v:fill type="solid"/>
              </v:shape>
            </v:group>
            <v:group style="position:absolute;left:8827;top:613;width:2300;height:433" coordorigin="8827,613" coordsize="2300,433">
              <v:shape style="position:absolute;left:8827;top:613;width:2300;height:433" coordorigin="8827,613" coordsize="2300,433" path="m8920,641l8830,641,8827,644,8827,1037,8831,1041,8920,1041,8923,1037,8923,871,9175,871,9175,801,8923,801,8923,644,8920,641xe" filled="t" fillcolor="#FFFFFF" stroked="f">
                <v:path arrowok="t"/>
                <v:fill type="solid"/>
              </v:shape>
              <v:shape style="position:absolute;left:8827;top:613;width:2300;height:433" coordorigin="8827,613" coordsize="2300,433" path="m9175,871l9079,871,9079,1037,9082,1041,9172,1041,9175,1037,9175,871xe" filled="t" fillcolor="#FFFFFF" stroked="f">
                <v:path arrowok="t"/>
                <v:fill type="solid"/>
              </v:shape>
              <v:shape style="position:absolute;left:8827;top:613;width:2300;height:433" coordorigin="8827,613" coordsize="2300,433" path="m9172,641l9082,641,9079,644,9079,801,9175,801,9175,644,9172,641xe" filled="t" fillcolor="#FFFFFF" stroked="f">
                <v:path arrowok="t"/>
                <v:fill type="solid"/>
              </v:shape>
              <v:shape style="position:absolute;left:8827;top:613;width:2300;height:433" coordorigin="8827,613" coordsize="2300,433" path="m9433,856l9296,856,9293,860,9293,912,9296,916,9433,916,9437,912,9437,860,9433,856xe" filled="t" fillcolor="#FFFFFF" stroked="f">
                <v:path arrowok="t"/>
                <v:fill type="solid"/>
              </v:shape>
              <v:shape style="position:absolute;left:8827;top:613;width:2300;height:433" coordorigin="8827,613" coordsize="2300,433" path="m9753,636l9675,645,9613,670,9568,711,9540,767,9530,837,9531,864,9546,934,9578,987,9627,1024,9693,1043,9718,1045,9746,1045,9812,1038,9863,1017,9863,976,9765,976,9739,974,9676,951,9639,902,9629,857,9631,827,9651,758,9713,711,9735,707,9863,707,9863,662,9796,640,9775,637,9753,636xe" filled="t" fillcolor="#FFFFFF" stroked="f">
                <v:path arrowok="t"/>
                <v:fill type="solid"/>
              </v:shape>
              <v:shape style="position:absolute;left:8827;top:613;width:2300;height:433" coordorigin="8827,613" coordsize="2300,433" path="m9860,948l9852,948,9848,950,9842,953,9823,962,9804,969,9785,973,9765,976,9863,976,9863,952,9860,948xe" filled="t" fillcolor="#FFFFFF" stroked="f">
                <v:path arrowok="t"/>
                <v:fill type="solid"/>
              </v:shape>
              <v:shape style="position:absolute;left:8827;top:613;width:2300;height:433" coordorigin="8827,613" coordsize="2300,433" path="m9863,707l9735,707,9761,707,9784,709,9805,713,9822,718,9837,724,9850,732,9853,734,9860,734,9863,729,9863,707xe" filled="t" fillcolor="#FFFFFF" stroked="f">
                <v:path arrowok="t"/>
                <v:fill type="solid"/>
              </v:shape>
              <v:shape style="position:absolute;left:8827;top:613;width:2300;height:433" coordorigin="8827,613" coordsize="2300,433" path="m10071,613l9988,613,9985,617,9985,1037,9988,1041,10071,1041,10075,1037,10075,617,10071,613xe" filled="t" fillcolor="#FFFFFF" stroked="f">
                <v:path arrowok="t"/>
                <v:fill type="solid"/>
              </v:shape>
              <v:shape style="position:absolute;left:8827;top:613;width:2300;height:433" coordorigin="8827,613" coordsize="2300,433" path="m10464,792l10308,792,10345,793,10367,797,10377,806,10379,825,10376,828,10360,834,10306,851,10282,858,10227,889,10200,941,10202,969,10230,1025,10292,1045,10315,1045,10334,1042,10351,1037,10369,1029,10378,1026,10379,1026,10469,1026,10469,986,10337,986,10311,981,10295,969,10289,949,10294,927,10307,913,10313,910,10319,907,10326,904,10336,900,10342,897,10343,896,10379,882,10469,882,10469,821,10467,800,10464,792xe" filled="t" fillcolor="#FFFFFF" stroked="f">
                <v:path arrowok="t"/>
                <v:fill type="solid"/>
              </v:shape>
              <v:shape style="position:absolute;left:8827;top:613;width:2300;height:433" coordorigin="8827,613" coordsize="2300,433" path="m10469,1026l10385,1026,10385,1037,10388,1041,10465,1041,10469,1037,10469,1026xe" filled="t" fillcolor="#FFFFFF" stroked="f">
                <v:path arrowok="t"/>
                <v:fill type="solid"/>
              </v:shape>
              <v:shape style="position:absolute;left:8827;top:613;width:2300;height:433" coordorigin="8827,613" coordsize="2300,433" path="m10469,882l10379,882,10379,943,10374,966,10360,980,10337,986,10469,986,10469,882xe" filled="t" fillcolor="#FFFFFF" stroked="f">
                <v:path arrowok="t"/>
                <v:fill type="solid"/>
              </v:shape>
              <v:shape style="position:absolute;left:8827;top:613;width:2300;height:433" coordorigin="8827,613" coordsize="2300,433" path="m10337,731l10273,737,10217,757,10217,815,10220,818,10227,818,10229,818,10234,815,10250,806,10268,799,10288,794,10308,792,10464,792,10461,782,10395,736,10368,732,10337,731xe" filled="t" fillcolor="#FFFFFF" stroked="f">
                <v:path arrowok="t"/>
                <v:fill type="solid"/>
              </v:shape>
              <v:shape style="position:absolute;left:8827;top:613;width:2300;height:433" coordorigin="8827,613" coordsize="2300,433" path="m10600,963l10593,963,10590,967,10590,1019,10592,1022,10669,1044,10689,1046,10716,1044,10778,1016,10799,986,10690,986,10669,985,10648,982,10628,976,10612,969,10604,965,10602,964,10600,963xe" filled="t" fillcolor="#FFFFFF" stroked="f">
                <v:path arrowok="t"/>
                <v:fill type="solid"/>
              </v:shape>
              <v:shape style="position:absolute;left:8827;top:613;width:2300;height:433" coordorigin="8827,613" coordsize="2300,433" path="m10727,731l10648,745,10599,803,10596,824,10598,846,10647,909,10695,935,10712,945,10715,947,10718,951,10721,954,10722,959,10722,963,10714,980,10690,986,10799,986,10800,983,10805,963,10805,959,10780,886,10702,837,10688,830,10685,828,10682,823,10680,817,10680,813,10688,797,10711,790,10800,790,10800,752,10798,749,10785,744,10766,738,10747,733,10727,731xe" filled="t" fillcolor="#FFFFFF" stroked="f">
                <v:path arrowok="t"/>
                <v:fill type="solid"/>
              </v:shape>
              <v:shape style="position:absolute;left:8827;top:613;width:2300;height:433" coordorigin="8827,613" coordsize="2300,433" path="m10800,790l10711,790,10732,791,10751,795,10769,803,10789,813,10790,814,10798,814,10800,809,10800,790xe" filled="t" fillcolor="#FFFFFF" stroked="f">
                <v:path arrowok="t"/>
                <v:fill type="solid"/>
              </v:shape>
              <v:shape style="position:absolute;left:8827;top:613;width:2300;height:433" coordorigin="8827,613" coordsize="2300,433" path="m10922,963l10915,963,10912,967,10912,1019,10915,1022,10991,1044,11011,1046,11038,1044,11100,1016,11121,986,11013,986,10991,985,10970,982,10951,976,10934,969,10927,965,10924,964,10922,963xe" filled="t" fillcolor="#FFFFFF" stroked="f">
                <v:path arrowok="t"/>
                <v:fill type="solid"/>
              </v:shape>
              <v:shape style="position:absolute;left:8827;top:613;width:2300;height:433" coordorigin="8827,613" coordsize="2300,433" path="m11049,731l10970,745,10921,803,10918,824,10920,846,10969,909,11017,935,11034,945,11037,947,11041,951,11043,954,11044,959,11044,963,11036,980,11013,986,11121,986,11123,983,11127,963,11127,959,11102,886,11024,837,11010,830,11008,828,11005,823,11002,817,11002,813,11010,797,11033,790,11122,790,11122,752,11120,749,11107,744,11088,738,11069,733,11049,731xe" filled="t" fillcolor="#FFFFFF" stroked="f">
                <v:path arrowok="t"/>
                <v:fill type="solid"/>
              </v:shape>
              <v:shape style="position:absolute;left:8827;top:613;width:2300;height:433" coordorigin="8827,613" coordsize="2300,433" path="m11122,790l11033,790,11055,791,11073,795,11092,803,11111,813,11113,814,11120,814,11122,809,11122,790xe" filled="t" fillcolor="#FFFFFF" stroked="f">
                <v:path arrowok="t"/>
                <v:fill type="solid"/>
              </v:shape>
            </v:group>
            <v:group style="position:absolute;left:11155;top:641;width:187;height:91" coordorigin="11155,641" coordsize="187,91">
              <v:shape style="position:absolute;left:11155;top:641;width:187;height:91" coordorigin="11155,641" coordsize="187,91" path="m11204,657l11182,657,11182,730,11184,732,11202,732,11204,730,11204,657xe" filled="t" fillcolor="#FFFFFF" stroked="f">
                <v:path arrowok="t"/>
                <v:fill type="solid"/>
              </v:shape>
              <v:shape style="position:absolute;left:11155;top:641;width:187;height:91" coordorigin="11155,641" coordsize="187,91" path="m11230,641l11157,641,11155,643,11155,655,11157,657,11230,657,11232,655,11232,643,11230,641xe" filled="t" fillcolor="#FFFFFF" stroked="f">
                <v:path arrowok="t"/>
                <v:fill type="solid"/>
              </v:shape>
              <v:shape style="position:absolute;left:11155;top:641;width:187;height:91" coordorigin="11155,641" coordsize="187,91" path="m11268,641l11242,641,11240,643,11240,730,11242,732,11254,732,11256,730,11256,665,11276,665,11269,643,11269,641,11268,641xe" filled="t" fillcolor="#FFFFFF" stroked="f">
                <v:path arrowok="t"/>
                <v:fill type="solid"/>
              </v:shape>
              <v:shape style="position:absolute;left:11155;top:641;width:187;height:91" coordorigin="11155,641" coordsize="187,91" path="m11276,665l11256,665,11278,731,11279,732,11297,732,11297,731,11298,730,11304,711,11291,711,11276,665xe" filled="t" fillcolor="#FFFFFF" stroked="f">
                <v:path arrowok="t"/>
                <v:fill type="solid"/>
              </v:shape>
              <v:shape style="position:absolute;left:11155;top:641;width:187;height:91" coordorigin="11155,641" coordsize="187,91" path="m11342,665l11320,665,11320,730,11322,732,11341,732,11342,730,11342,665xe" filled="t" fillcolor="#FFFFFF" stroked="f">
                <v:path arrowok="t"/>
                <v:fill type="solid"/>
              </v:shape>
              <v:shape style="position:absolute;left:11155;top:641;width:187;height:91" coordorigin="11155,641" coordsize="187,91" path="m11341,641l11315,641,11314,641,11314,643,11291,711,11304,711,11320,665,11342,665,11342,643,11341,641xe" filled="t" fillcolor="#FFFFFF" stroked="f">
                <v:path arrowok="t"/>
                <v:fill type="solid"/>
              </v:shape>
              <v:shape style="position:absolute;left:7975;top:1771;width:2551;height:313" type="#_x0000_t75">
                <v:imagedata r:id="rId14" o:title=""/>
              </v:shape>
            </v:group>
            <v:group style="position:absolute;left:10632;top:1927;width:151;height:150" coordorigin="10632,1927" coordsize="151,150">
              <v:shape style="position:absolute;left:10632;top:1927;width:151;height:150" coordorigin="10632,1927" coordsize="151,150" path="m10760,1927l10655,1927,10639,1938,10632,1961,10632,2046,10640,2068,10656,2078,10761,2078,10777,2067,10783,2044,10783,1960,10776,1937,10760,1927xe" filled="t" fillcolor="#004960" stroked="f">
                <v:path arrowok="t"/>
                <v:fill type="solid"/>
              </v:shape>
            </v:group>
            <v:group style="position:absolute;left:10934;top:1926;width:151;height:150" coordorigin="10934,1926" coordsize="151,150">
              <v:shape style="position:absolute;left:10934;top:1926;width:151;height:150" coordorigin="10934,1926" coordsize="151,150" path="m11062,1926l10957,1926,10941,1936,10934,1960,10934,2044,10941,2067,10958,2076,11063,2076,11079,2066,11085,2043,11085,1958,11078,1935,11062,1926xe" filled="t" fillcolor="#004960" stroked="f">
                <v:path arrowok="t"/>
                <v:fill type="solid"/>
              </v:shape>
            </v:group>
            <v:group style="position:absolute;left:11233;top:1924;width:151;height:150" coordorigin="11233,1924" coordsize="151,150">
              <v:shape style="position:absolute;left:11233;top:1924;width:151;height:150" coordorigin="11233,1924" coordsize="151,150" path="m11361,1924l11256,1924,11240,1935,11233,1958,11233,2043,11240,2065,11257,2075,11362,2075,11378,2064,11384,2041,11384,1957,11377,1934,11361,1924xe" filled="t" fillcolor="#004960" stroked="f">
                <v:path arrowok="t"/>
                <v:fill type="solid"/>
              </v:shape>
              <v:shape style="position:absolute;left:4510;top:3044;width:6884;height:771" type="#_x0000_t75">
                <v:imagedata r:id="rId15" o:title=""/>
              </v:shape>
              <v:shape style="position:absolute;left:4508;top:3992;width:6933;height:2168" type="#_x0000_t75">
                <v:imagedata r:id="rId16" o:title=""/>
              </v:shape>
              <v:shape style="position:absolute;left:4527;top:11098;width:938;height:185" type="#_x0000_t75">
                <v:imagedata r:id="rId17" o:title=""/>
              </v:shape>
              <v:shape style="position:absolute;left:5514;top:11097;width:1663;height:187" type="#_x0000_t75">
                <v:imagedata r:id="rId18" o:title=""/>
              </v:shape>
              <v:shape style="position:absolute;left:4525;top:11375;width:2641;height:1309" type="#_x0000_t75">
                <v:imagedata r:id="rId19" o:title=""/>
              </v:shape>
              <v:shape style="position:absolute;left:4528;top:13003;width:743;height:186" type="#_x0000_t75">
                <v:imagedata r:id="rId20" o:title=""/>
              </v:shape>
              <v:shape style="position:absolute;left:4525;top:13003;width:2633;height:1872" type="#_x0000_t75">
                <v:imagedata r:id="rId21" o:title=""/>
              </v:shape>
              <v:shape style="position:absolute;left:4525;top:14966;width:648;height:186" type="#_x0000_t75">
                <v:imagedata r:id="rId22" o:title=""/>
              </v:shape>
              <v:shape style="position:absolute;left:4530;top:10625;width:1106;height:279" type="#_x0000_t75">
                <v:imagedata r:id="rId23" o:title=""/>
              </v:shape>
            </v:group>
            <v:group style="position:absolute;left:5770;top:10738;width:128;height:128" coordorigin="5770,10738" coordsize="128,128">
              <v:shape style="position:absolute;left:5770;top:10738;width:128;height:128" coordorigin="5770,10738" coordsize="128,128" path="m5889,10738l5779,10738,5770,10751,5770,10853,5779,10866,5889,10866,5898,10853,5898,10751,5889,10738xe" filled="t" fillcolor="#9FA617" stroked="f">
                <v:path arrowok="t"/>
                <v:fill type="solid"/>
              </v:shape>
            </v:group>
            <v:group style="position:absolute;left:6026;top:10737;width:128;height:128" coordorigin="6026,10737" coordsize="128,128">
              <v:shape style="position:absolute;left:6026;top:10737;width:128;height:128" coordorigin="6026,10737" coordsize="128,128" path="m6146,10737l6035,10737,6026,10750,6026,10852,6035,10865,6146,10865,6155,10852,6155,10750,6146,10737xe" filled="t" fillcolor="#9FA617" stroked="f">
                <v:path arrowok="t"/>
                <v:fill type="solid"/>
              </v:shape>
            </v:group>
            <v:group style="position:absolute;left:6281;top:10735;width:128;height:128" coordorigin="6281,10735" coordsize="128,128">
              <v:shape style="position:absolute;left:6281;top:10735;width:128;height:128" coordorigin="6281,10735" coordsize="128,128" path="m6400,10735l6289,10735,6281,10748,6281,10850,6289,10863,6400,10863,6409,10850,6409,10748,6400,10735xe" filled="t" fillcolor="#9FA617" stroked="f">
                <v:path arrowok="t"/>
                <v:fill type="solid"/>
              </v:shape>
            </v:group>
            <v:group style="position:absolute;left:9548;top:14806;width:784;height:784" coordorigin="9548,14806" coordsize="784,784">
              <v:shape style="position:absolute;left:9548;top:14806;width:784;height:784" coordorigin="9548,14806" coordsize="784,784" path="m9940,14806l9876,14811,9816,14826,9760,14850,9708,14882,9662,14921,9623,14967,9591,15018,9568,15075,9553,15135,9548,15199,9549,15231,9559,15293,9578,15351,9606,15405,9642,15454,9685,15496,9733,15532,9787,15560,9846,15579,9908,15589,9940,15591,9972,15589,10034,15579,10093,15560,10147,15532,10195,15496,10238,15454,10273,15405,10301,15351,10321,15293,10331,15230,10332,15198,10331,15166,10321,15104,10301,15046,10273,14992,10238,14943,10195,14901,10146,14865,10092,14837,10034,14818,9972,14807,9940,14806xe" filled="t" fillcolor="#E96D1F" stroked="f">
                <v:path arrowok="t"/>
                <v:fill type="solid"/>
              </v:shape>
            </v:group>
            <v:group style="position:absolute;left:9956;top:15091;width:287;height:298" coordorigin="9956,15091" coordsize="287,298">
              <v:shape style="position:absolute;left:9956;top:15091;width:287;height:298" coordorigin="9956,15091" coordsize="287,298" path="m10148,15091l10058,15091,10035,15093,9980,15127,9956,15188,9956,15288,9959,15310,9993,15365,10054,15389,10142,15389,10165,15386,10220,15352,10240,15310,10080,15310,10058,15305,10042,15291,10033,15271,10032,15217,10038,15196,10052,15179,10072,15170,10144,15170,10152,15166,10159,15159,10159,15100,10148,15091xe" filled="t" fillcolor="#FFFFFF" stroked="f">
                <v:path arrowok="t"/>
                <v:fill type="solid"/>
              </v:shape>
              <v:shape style="position:absolute;left:9956;top:15091;width:287;height:298" coordorigin="9956,15091" coordsize="287,298" path="m10233,15169l10169,15169,10160,15180,10160,15262,10154,15284,10140,15300,10120,15309,10080,15310,10240,15310,10243,15291,10243,15180,10233,15169xe" filled="t" fillcolor="#FFFFFF" stroked="f">
                <v:path arrowok="t"/>
                <v:fill type="solid"/>
              </v:shape>
            </v:group>
            <v:group style="position:absolute;left:9644;top:14967;width:287;height:422" coordorigin="9644,14967" coordsize="287,422">
              <v:shape style="position:absolute;left:9644;top:14967;width:287;height:422" coordorigin="9644,14967" coordsize="287,422" path="m9819,15090l9746,15090,9723,15093,9668,15127,9644,15188,9644,15288,9646,15310,9678,15365,9741,15389,9837,15389,9858,15386,9910,15350,9929,15310,9768,15310,9746,15305,9730,15291,9721,15271,9720,15217,9726,15196,9739,15179,9760,15170,9815,15170,9824,15166,9830,15159,9830,15100,9819,15090xe" filled="t" fillcolor="#FFFFFF" stroked="f">
                <v:path arrowok="t"/>
                <v:fill type="solid"/>
              </v:shape>
              <v:shape style="position:absolute;left:9644;top:14967;width:287;height:422" coordorigin="9644,14967" coordsize="287,422" path="m9921,14967l9857,14967,9847,14978,9848,15262,9842,15284,9828,15300,9808,15309,9768,15310,9929,15310,9929,15309,9929,15300,9931,14993,9931,14979,9921,14967xe" filled="t" fillcolor="#FFFFFF" stroked="f">
                <v:path arrowok="t"/>
                <v:fill type="solid"/>
              </v:shape>
              <v:shape style="position:absolute;left:8759;top:15692;width:2273;height:566" type="#_x0000_t75">
                <v:imagedata r:id="rId24" o:title=""/>
              </v:shape>
            </v:group>
            <v:group style="position:absolute;left:11097;top:15702;width:2;height:294" coordorigin="11097,15702" coordsize="2,294">
              <v:shape style="position:absolute;left:11097;top:15702;width:2;height:294" coordorigin="11097,15702" coordsize="0,294" path="m11097,15702l11097,15996e" filled="f" stroked="t" strokeweight="1.488pt" strokecolor="#717074">
                <v:path arrowok="t"/>
              </v:shape>
            </v:group>
            <v:group style="position:absolute;left:10271;top:14858;width:110;height:52" coordorigin="10271,14858" coordsize="110,52">
              <v:shape style="position:absolute;left:10271;top:14858;width:110;height:52" coordorigin="10271,14858" coordsize="110,52" path="m10337,14858l10322,14858,10318,14910,10328,14910,10330,14879,10330,14865,10339,14865,10337,14858xe" filled="t" fillcolor="#E96D1F" stroked="f">
                <v:path arrowok="t"/>
                <v:fill type="solid"/>
              </v:shape>
              <v:shape style="position:absolute;left:10271;top:14858;width:110;height:52" coordorigin="10271,14858" coordsize="110,52" path="m10378,14865l10369,14865,10369,14870,10369,14879,10371,14910,10381,14910,10378,14865xe" filled="t" fillcolor="#E96D1F" stroked="f">
                <v:path arrowok="t"/>
                <v:fill type="solid"/>
              </v:shape>
              <v:shape style="position:absolute;left:10271;top:14858;width:110;height:52" coordorigin="10271,14858" coordsize="110,52" path="m10339,14865l10331,14865,10333,14875,10334,14879,10344,14909,10354,14909,10358,14896,10349,14896,10347,14887,10346,14883,10339,14865xe" filled="t" fillcolor="#E96D1F" stroked="f">
                <v:path arrowok="t"/>
                <v:fill type="solid"/>
              </v:shape>
              <v:shape style="position:absolute;left:10271;top:14858;width:110;height:52" coordorigin="10271,14858" coordsize="110,52" path="m10377,14858l10362,14858,10353,14883,10352,14887,10351,14892,10350,14896,10358,14896,10365,14875,10367,14869,10368,14865,10378,14865,10377,14858xe" filled="t" fillcolor="#E96D1F" stroked="f">
                <v:path arrowok="t"/>
                <v:fill type="solid"/>
              </v:shape>
              <v:shape style="position:absolute;left:10271;top:14858;width:110;height:52" coordorigin="10271,14858" coordsize="110,52" path="m10298,14866l10288,14866,10288,14910,10298,14910,10298,14866xe" filled="t" fillcolor="#E96D1F" stroked="f">
                <v:path arrowok="t"/>
                <v:fill type="solid"/>
              </v:shape>
              <v:shape style="position:absolute;left:10271;top:14858;width:110;height:52" coordorigin="10271,14858" coordsize="110,52" path="m10315,14858l10271,14858,10271,14866,10315,14866,10315,14858xe" filled="t" fillcolor="#E96D1F" stroked="f">
                <v:path arrowok="t"/>
                <v:fill type="solid"/>
              </v:shape>
              <v:shape style="position:absolute;left:363;top:4997;width:802;height:185" type="#_x0000_t75">
                <v:imagedata r:id="rId25" o:title=""/>
              </v:shape>
              <v:shape style="position:absolute;left:1291;top:4998;width:2279;height:184" type="#_x0000_t75">
                <v:imagedata r:id="rId26" o:title=""/>
              </v:shape>
              <v:shape style="position:absolute;left:534;top:5276;width:3030;height:746" type="#_x0000_t75">
                <v:imagedata r:id="rId27" o:title=""/>
              </v:shape>
            </v:group>
            <v:group style="position:absolute;left:373;top:6471;width:72;height:68" coordorigin="373,6471" coordsize="72,68">
              <v:shape style="position:absolute;left:373;top:6471;width:72;height:68" coordorigin="373,6471" coordsize="72,68" path="m422,6471l395,6474,379,6485,373,6502,373,6505,379,6526,397,6539,423,6536,439,6524,445,6507,439,6485,422,6471xe" filled="t" fillcolor="#E96D1F" stroked="f">
                <v:path arrowok="t"/>
                <v:fill type="solid"/>
              </v:shape>
            </v:group>
            <v:group style="position:absolute;left:549;top:6411;width:793;height:163" coordorigin="549,6411" coordsize="793,163">
              <v:shape style="position:absolute;left:549;top:6411;width:793;height:163" coordorigin="549,6411" coordsize="793,163" path="m575,6421l556,6421,556,6501,578,6501,578,6432,579,6429,580,6427,580,6425,580,6424,580,6423,580,6421,575,6421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704,6550l549,6550,549,6570,704,6570,704,6550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639,6534l614,6534,614,6550,639,6550,639,6534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689,6515l562,6515,562,6534,689,6534,689,6515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628,6503l614,6503,614,6515,639,6515,639,6512,639,6511,641,6507,641,6506,640,6504,639,6504,636,6504,634,6503,628,6503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703,6491l657,6491,674,6500,693,6508,697,6500,702,6492,703,6491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608,6413l587,6413,587,6507,610,6507,610,6425,610,6422,611,6419,612,6417,612,6416,611,6415,612,6414,608,6413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647,6441l626,6441,628,6454,633,6465,639,6475,633,6479,625,6483,614,6486,623,6491,629,6496,632,6501,642,6498,649,6494,657,6491,703,6491,708,6485,696,6484,684,6481,684,6461,657,6461,652,6457,649,6450,647,6441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698,6422l616,6422,616,6441,668,6441,666,6447,662,6453,657,6461,684,6461,684,6459,693,6441,698,6422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886,6418l741,6418,741,6572,763,6572,763,6565,886,6565,886,6547,763,6547,763,6437,886,6437,886,6418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886,6565l864,6565,864,6572,886,6572,886,6565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886,6437l864,6437,864,6547,886,6547,886,6437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849,6489l777,6489,777,6539,849,6539,849,6520,798,6520,798,6506,849,6506,849,6489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849,6506l827,6506,827,6520,849,6520,849,6506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824,6474l802,6474,802,6489,824,6489,824,6474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858,6456l768,6456,768,6474,858,6474,858,6456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821,6442l802,6442,802,6456,824,6456,824,6450,825,6448,826,6447,826,6444,825,6443,823,6443,821,6442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1069,6504l992,6504,992,6573,1014,6573,1014,6565,1069,6565,1069,6547,1014,6547,1014,6522,1069,6522,1069,6504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1069,6565l1045,6565,1045,6573,1069,6573,1069,6565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984,6528l979,6529,960,6534,940,6537,920,6540,921,6545,922,6553,925,6562,926,6562,928,6561,965,6553,984,6549,984,6534,984,6532,984,6528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1069,6522l1045,6522,1045,6547,1069,6547,1069,6522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976,6479l943,6479,952,6480,943,6496,933,6504,925,6504,925,6506,925,6508,926,6512,927,6520,928,6524,958,6520,981,6518,982,6512,983,6506,984,6501,960,6501,962,6498,965,6494,970,6488,976,6479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985,6497l984,6497,981,6498,977,6499,964,6500,960,6501,984,6501,985,6497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1075,6475l986,6475,986,6492,1075,6492,1075,6475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975,6421l969,6421,943,6433,934,6452,925,6461,924,6461,922,6463,925,6475,927,6481,927,6482,935,6480,943,6479,976,6479,980,6474,988,6464,989,6462,963,6462,955,6455,965,6437,975,6421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1041,6456l1019,6456,1019,6475,1041,6475,1041,6456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971,6445l970,6445,970,6446,970,6448,968,6453,966,6458,963,6462,989,6462,993,6458,990,6456,1081,6456,1081,6450,981,6450,971,6445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1081,6437l981,6437,981,6450,1081,6450,1081,6437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1038,6413l1019,6413,1019,6437,1041,6437,1041,6421,1041,6420,1042,6417,1042,6414,1041,6413,1038,6413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1266,6535l1243,6535,1243,6546,1244,6549,1243,6551,1240,6551,1239,6552,1233,6552,1221,6552,1225,6561,1227,6568,1228,6575,1244,6574,1254,6573,1259,6570,1263,6568,1266,6563,1266,6535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1155,6511l1134,6511,1134,6574,1155,6574,1155,6511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1200,6465l1199,6466,1193,6489,1188,6504,1185,6511,1183,6515,1182,6516,1181,6518,1178,6519,1174,6519,1174,6520,1176,6530,1178,6538,1179,6540,1179,6541,1179,6542,1186,6542,1206,6537,1225,6533,1266,6533,1266,6523,1243,6523,1241,6518,1202,6518,1206,6507,1209,6500,1210,6497,1232,6497,1231,6494,1212,6494,1214,6488,1217,6482,1221,6473,1221,6471,1205,6466,1202,6465,1200,6465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1266,6533l1225,6533,1228,6541,1233,6539,1238,6538,1243,6535,1266,6535,1266,6533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1174,6444l1109,6444,1109,6463,1129,6466,1124,6485,1115,6504,1104,6521,1105,6523,1107,6525,1110,6527,1116,6533,1119,6536,1119,6536,1126,6527,1130,6519,1134,6511,1155,6511,1155,6500,1177,6500,1176,6498,1170,6488,1169,6487,1155,6487,1155,6463,1196,6463,1198,6460,1174,6460,1174,6444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1266,6457l1243,6457,1243,6523,1266,6523,1266,6457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1232,6497l1210,6497,1215,6505,1218,6511,1219,6515,1211,6517,1205,6518,1241,6518,1238,6511,1232,6497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1177,6500l1155,6500,1159,6508,1162,6513,1164,6517,1181,6506,1177,6500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1228,6488l1212,6494,1231,6494,1228,6488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1165,6480l1155,6487,1169,6487,1165,6480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1196,6463l1171,6463,1170,6467,1167,6470,1165,6473,1166,6474,1173,6476,1180,6478,1186,6481,1190,6474,1195,6466,1196,6463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1202,6413l1187,6423,1181,6442,1174,6460,1198,6460,1199,6457,1266,6457,1266,6437,1206,6437,1208,6433,1211,6425,1214,6416,1210,6415,1202,6413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1154,6411l1134,6411,1134,6444,1155,6444,1155,6425,1155,6421,1157,6416,1157,6415,1157,6413,1156,6412,1154,6411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1342,6489l1318,6489,1318,6514,1342,6514,1342,6489xe" filled="t" fillcolor="#004960" stroked="f">
                <v:path arrowok="t"/>
                <v:fill type="solid"/>
              </v:shape>
              <v:shape style="position:absolute;left:549;top:6411;width:793;height:163" coordorigin="549,6411" coordsize="793,163" path="m1342,6544l1318,6544,1318,6568,1342,6568,1342,6544xe" filled="t" fillcolor="#004960" stroked="f">
                <v:path arrowok="t"/>
                <v:fill type="solid"/>
              </v:shape>
              <v:shape style="position:absolute;left:1470;top:6400;width:2056;height:187" type="#_x0000_t75">
                <v:imagedata r:id="rId28" o:title=""/>
              </v:shape>
              <v:shape style="position:absolute;left:536;top:6679;width:2053;height:187" type="#_x0000_t75">
                <v:imagedata r:id="rId29" o:title=""/>
              </v:shape>
            </v:group>
            <v:group style="position:absolute;left:373;top:7315;width:72;height:68" coordorigin="373,7315" coordsize="72,68">
              <v:shape style="position:absolute;left:373;top:7315;width:72;height:68" coordorigin="373,7315" coordsize="72,68" path="m422,7315l395,7318,379,7329,373,7346,373,7348,379,7369,397,7382,423,7379,439,7367,445,7350,439,7328,422,7315xe" filled="t" fillcolor="#E96D1F" stroked="f">
                <v:path arrowok="t"/>
                <v:fill type="solid"/>
              </v:shape>
            </v:group>
            <v:group style="position:absolute;left:555;top:7252;width:787;height:168" coordorigin="555,7252" coordsize="787,168">
              <v:shape style="position:absolute;left:555;top:7252;width:787;height:168" coordorigin="555,7252" coordsize="787,168" path="m630,7364l610,7379,617,7384,623,7388,619,7393,600,7396,580,7398,558,7399,565,7406,570,7413,592,7420,617,7416,639,7410,658,7401,674,7389,681,7381,648,7381,630,7364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652,7336l620,7336,619,7339,605,7351,588,7361,567,7371,576,7377,582,7381,599,7379,616,7368,630,7357,696,7357,702,7338,649,7338,652,7336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696,7357l668,7357,664,7367,657,7375,648,7381,681,7381,687,7375,696,7358,696,7357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619,7294l619,7294,599,7308,604,7311,608,7314,597,7324,577,7328,555,7331,560,7335,566,7342,584,7348,605,7342,620,7336,652,7336,653,7336,654,7334,655,7333,653,7331,650,7328,659,7320,671,7309,634,7309,625,7299,619,7294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605,7252l601,7261,591,7277,577,7293,561,7306,570,7310,576,7313,581,7317,590,7310,600,7301,609,7290,686,7290,686,7290,693,7271,623,7271,624,7268,627,7265,630,7262,631,7260,632,7259,632,7258,631,7258,629,7258,625,7257,612,7254,605,7252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686,7290l658,7290,652,7298,644,7304,634,7309,671,7309,675,7306,686,7290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858,7362l837,7362,837,7420,858,7420,858,7362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781,7362l761,7362,761,7418,781,7418,781,7362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799,7302l736,7302,736,7320,752,7337,743,7355,730,7372,732,7373,734,7376,742,7384,744,7387,746,7388,751,7379,756,7370,761,7362,781,7362,781,7354,893,7354,893,7348,803,7348,794,7335,780,7335,780,7320,799,7320,799,7302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893,7360l803,7360,803,7372,825,7372,825,7362,893,7362,893,7360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893,7362l870,7362,870,7370,893,7370,893,7362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893,7354l781,7354,784,7358,787,7363,791,7369,803,7360,893,7360,893,7354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893,7286l803,7286,803,7348,893,7348,893,7344,825,7344,825,7304,893,7304,893,7286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858,7304l837,7304,837,7344,858,7344,858,7304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893,7304l870,7304,870,7344,893,7344,893,7304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789,7329l780,7335,794,7335,789,7329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780,7282l761,7282,761,7302,780,7302,780,7282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856,7253l837,7253,837,7286,858,7286,858,7264,859,7261,859,7259,860,7254,858,7254,856,7253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795,7259l779,7261,758,7264,735,7267,735,7268,737,7271,739,7275,740,7280,741,7282,742,7284,749,7284,755,7283,761,7282,780,7282,780,7280,790,7279,800,7279,809,7278,810,7276,803,7264,795,7259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1081,7393l921,7393,921,7412,1081,7412,1081,7393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1014,7381l990,7381,990,7393,1014,7393,1014,7381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1064,7363l940,7363,940,7381,1064,7381,1064,7363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1011,7350l1005,7351,990,7351,990,7363,1014,7363,1014,7360,1014,7358,1015,7358,1015,7356,1015,7352,1015,7351,1011,7350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1040,7339l1037,7339,1040,7346,1042,7352,1042,7358,1056,7358,1064,7357,1067,7355,1071,7353,1073,7348,1073,7340,1047,7340,1040,7339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964,7320l941,7320,940,7332,932,7342,917,7349,917,7350,925,7353,931,7358,945,7356,958,7340,964,7320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1000,7320l978,7320,978,7351,1000,7351,1000,7320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1068,7257l1050,7257,1050,7334,1051,7338,1047,7340,1073,7340,1073,7270,1073,7268,1074,7266,1074,7265,1075,7261,1075,7258,1074,7258,1073,7257,1068,7257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1037,7270l1019,7270,1019,7334,1040,7334,1040,7281,1040,7279,1041,7277,1042,7275,1042,7273,1041,7272,1041,7271,1037,7270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1014,7302l920,7302,920,7320,1014,7320,1014,7302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965,7282l944,7282,944,7302,965,7302,965,7282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1012,7263l925,7263,925,7282,978,7282,978,7302,1000,7302,1000,7282,1012,7282,1012,7263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1244,7261l1133,7261,1133,7313,1244,7313,1244,7296,1157,7296,1157,7280,1244,7280,1244,7261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1244,7280l1219,7280,1219,7296,1244,7296,1244,7280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1207,7394l1185,7394,1190,7401,1192,7409,1193,7417,1208,7417,1218,7416,1238,7413,1244,7404,1243,7395,1215,7395,1207,7394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1172,7341l1148,7341,1146,7352,1143,7362,1139,7373,1219,7373,1219,7381,1219,7391,1215,7395,1243,7395,1243,7355,1169,7355,1172,7341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1268,7323l1108,7323,1108,7341,1268,7341,1268,7323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1342,7333l1318,7333,1318,7358,1342,7358,1342,7333xe" filled="t" fillcolor="#004960" stroked="f">
                <v:path arrowok="t"/>
                <v:fill type="solid"/>
              </v:shape>
              <v:shape style="position:absolute;left:555;top:7252;width:787;height:168" coordorigin="555,7252" coordsize="787,168" path="m1342,7388l1318,7388,1318,7411,1342,7411,1342,7388xe" filled="t" fillcolor="#004960" stroked="f">
                <v:path arrowok="t"/>
                <v:fill type="solid"/>
              </v:shape>
            </v:group>
            <v:group style="position:absolute;left:1480;top:7254;width:352;height:167" coordorigin="1480,7254" coordsize="352,167">
              <v:shape style="position:absolute;left:1480;top:7254;width:352;height:167" coordorigin="1480,7254" coordsize="352,167" path="m1582,7323l1507,7323,1507,7410,1513,7414,1628,7414,1634,7413,1637,7409,1640,7406,1642,7399,1643,7397,1532,7397,1529,7394,1530,7391,1530,7364,1624,7364,1624,7357,1590,7357,1582,7357,1582,7346,1530,7346,1530,7326,1582,7326,1582,7323xe" filled="t" fillcolor="#FFFFFF" stroked="f">
                <v:path arrowok="t"/>
                <v:fill type="solid"/>
              </v:shape>
              <v:shape style="position:absolute;left:1480;top:7254;width:352;height:167" coordorigin="1480,7254" coordsize="352,167" path="m1620,7379l1619,7391,1616,7396,1537,7396,1532,7397,1643,7397,1644,7388,1636,7386,1628,7383,1620,7379xe" filled="t" fillcolor="#FFFFFF" stroked="f">
                <v:path arrowok="t"/>
                <v:fill type="solid"/>
              </v:shape>
              <v:shape style="position:absolute;left:1480;top:7254;width:352;height:167" coordorigin="1480,7254" coordsize="352,167" path="m1624,7364l1581,7364,1584,7369,1585,7374,1586,7380,1602,7380,1613,7378,1617,7375,1622,7373,1624,7367,1624,7364xe" filled="t" fillcolor="#FFFFFF" stroked="f">
                <v:path arrowok="t"/>
                <v:fill type="solid"/>
              </v:shape>
              <v:shape style="position:absolute;left:1480;top:7254;width:352;height:167" coordorigin="1480,7254" coordsize="352,167" path="m1624,7292l1601,7292,1601,7353,1600,7355,1595,7357,1590,7357,1624,7357,1624,7292xe" filled="t" fillcolor="#FFFFFF" stroked="f">
                <v:path arrowok="t"/>
                <v:fill type="solid"/>
              </v:shape>
              <v:shape style="position:absolute;left:1480;top:7254;width:352;height:167" coordorigin="1480,7254" coordsize="352,167" path="m1582,7326l1560,7326,1560,7346,1582,7346,1582,7326xe" filled="t" fillcolor="#FFFFFF" stroked="f">
                <v:path arrowok="t"/>
                <v:fill type="solid"/>
              </v:shape>
              <v:shape style="position:absolute;left:1480;top:7254;width:352;height:167" coordorigin="1480,7254" coordsize="352,167" path="m1532,7254l1526,7256,1518,7273,1507,7290,1495,7306,1480,7321,1486,7324,1493,7328,1499,7334,1507,7323,1582,7323,1582,7308,1520,7308,1525,7303,1529,7298,1533,7292,1624,7292,1624,7273,1546,7273,1548,7270,1550,7268,1552,7265,1554,7263,1554,7262,1554,7261,1540,7257,1532,7254xe" filled="t" fillcolor="#FFFFFF" stroked="f">
                <v:path arrowok="t"/>
                <v:fill type="solid"/>
              </v:shape>
              <v:shape style="position:absolute;left:1480;top:7254;width:352;height:167" coordorigin="1480,7254" coordsize="352,167" path="m1674,7397l1677,7406,1679,7414,1680,7420,1684,7420,1705,7421,1715,7415,1715,7406,1715,7398,1689,7398,1683,7398,1674,7397xe" filled="t" fillcolor="#FFFFFF" stroked="f">
                <v:path arrowok="t"/>
                <v:fill type="solid"/>
              </v:shape>
              <v:shape style="position:absolute;left:1480;top:7254;width:352;height:167" coordorigin="1480,7254" coordsize="352,167" path="m1821,7347l1736,7347,1736,7419,1758,7419,1758,7408,1821,7408,1821,7391,1758,7391,1758,7366,1821,7366,1821,7347xe" filled="t" fillcolor="#FFFFFF" stroked="f">
                <v:path arrowok="t"/>
                <v:fill type="solid"/>
              </v:shape>
              <v:shape style="position:absolute;left:1480;top:7254;width:352;height:167" coordorigin="1480,7254" coordsize="352,167" path="m1821,7408l1798,7408,1798,7419,1821,7419,1821,7408xe" filled="t" fillcolor="#FFFFFF" stroked="f">
                <v:path arrowok="t"/>
                <v:fill type="solid"/>
              </v:shape>
              <v:shape style="position:absolute;left:1480;top:7254;width:352;height:167" coordorigin="1480,7254" coordsize="352,167" path="m1715,7357l1692,7357,1692,7395,1691,7397,1689,7398,1689,7398,1715,7398,1715,7357xe" filled="t" fillcolor="#FFFFFF" stroked="f">
                <v:path arrowok="t"/>
                <v:fill type="solid"/>
              </v:shape>
              <v:shape style="position:absolute;left:1480;top:7254;width:352;height:167" coordorigin="1480,7254" coordsize="352,167" path="m1821,7366l1797,7366,1797,7391,1821,7391,1821,7366xe" filled="t" fillcolor="#FFFFFF" stroked="f">
                <v:path arrowok="t"/>
                <v:fill type="solid"/>
              </v:shape>
              <v:shape style="position:absolute;left:1480;top:7254;width:352;height:167" coordorigin="1480,7254" coordsize="352,167" path="m1714,7310l1692,7310,1692,7335,1684,7337,1675,7339,1667,7341,1667,7344,1669,7352,1674,7364,1675,7363,1677,7363,1680,7362,1686,7359,1689,7358,1692,7357,1715,7357,1715,7349,1730,7345,1732,7344,1732,7343,1731,7341,1731,7337,1730,7329,1714,7329,1714,7310xe" filled="t" fillcolor="#FFFFFF" stroked="f">
                <v:path arrowok="t"/>
                <v:fill type="solid"/>
              </v:shape>
              <v:shape style="position:absolute;left:1480;top:7254;width:352;height:167" coordorigin="1480,7254" coordsize="352,167" path="m1789,7324l1766,7324,1766,7347,1789,7347,1789,7324xe" filled="t" fillcolor="#FFFFFF" stroked="f">
                <v:path arrowok="t"/>
                <v:fill type="solid"/>
              </v:shape>
              <v:shape style="position:absolute;left:1480;top:7254;width:352;height:167" coordorigin="1480,7254" coordsize="352,167" path="m1729,7324l1724,7326,1719,7328,1714,7329,1730,7329,1729,7324xe" filled="t" fillcolor="#FFFFFF" stroked="f">
                <v:path arrowok="t"/>
                <v:fill type="solid"/>
              </v:shape>
              <v:shape style="position:absolute;left:1480;top:7254;width:352;height:167" coordorigin="1480,7254" coordsize="352,167" path="m1735,7291l1669,7291,1669,7310,1732,7310,1732,7324,1832,7324,1832,7305,1735,7305,1735,7291xe" filled="t" fillcolor="#FFFFFF" stroked="f">
                <v:path arrowok="t"/>
                <v:fill type="solid"/>
              </v:shape>
              <v:shape style="position:absolute;left:1480;top:7254;width:352;height:167" coordorigin="1480,7254" coordsize="352,167" path="m1789,7285l1766,7285,1766,7305,1789,7305,1789,7285xe" filled="t" fillcolor="#FFFFFF" stroked="f">
                <v:path arrowok="t"/>
                <v:fill type="solid"/>
              </v:shape>
              <v:shape style="position:absolute;left:1480;top:7254;width:352;height:167" coordorigin="1480,7254" coordsize="352,167" path="m1713,7257l1692,7257,1692,7291,1714,7291,1714,7268,1715,7265,1716,7259,1716,7258,1715,7258,1714,7257,1713,7257xe" filled="t" fillcolor="#FFFFFF" stroked="f">
                <v:path arrowok="t"/>
                <v:fill type="solid"/>
              </v:shape>
              <v:shape style="position:absolute;left:1480;top:7254;width:352;height:167" coordorigin="1480,7254" coordsize="352,167" path="m1808,7255l1786,7260,1766,7264,1747,7267,1730,7268,1734,7277,1736,7284,1737,7290,1741,7290,1745,7289,1752,7287,1766,7285,1789,7285,1789,7283,1793,7283,1800,7282,1810,7280,1824,7279,1828,7278,1828,7278,1823,7270,1808,7255xe" filled="t" fillcolor="#FFFFFF" stroked="f">
                <v:path arrowok="t"/>
                <v:fill type="solid"/>
              </v:shape>
            </v:group>
            <v:group style="position:absolute;left:1854;top:7280;width:283;height:122" coordorigin="1854,7280" coordsize="283,122">
              <v:shape style="position:absolute;left:1854;top:7280;width:283;height:122" coordorigin="1854,7280" coordsize="283,122" path="m1931,7297l1902,7297,1911,7304,1911,7325,1907,7332,1893,7342,1879,7353,1854,7398,1857,7400,1936,7400,1938,7398,1938,7383,1936,7381,1876,7381,1876,7379,1876,7378,1878,7377,1881,7374,1884,7371,1926,7341,1931,7335,1934,7327,1936,7322,1937,7318,1937,7313,1931,7297xe" filled="t" fillcolor="#FFFFFF" stroked="f">
                <v:path arrowok="t"/>
                <v:fill type="solid"/>
              </v:shape>
              <v:shape style="position:absolute;left:1854;top:7280;width:283;height:122" coordorigin="1854,7280" coordsize="283,122" path="m1880,7281l1861,7284,1854,7289,1854,7306,1855,7306,1857,7306,1859,7306,1872,7299,1880,7297,1931,7297,1931,7294,1913,7282,1880,7281xe" filled="t" fillcolor="#FFFFFF" stroked="f">
                <v:path arrowok="t"/>
                <v:fill type="solid"/>
              </v:shape>
              <v:shape style="position:absolute;left:1854;top:7280;width:283;height:122" coordorigin="1854,7280" coordsize="283,122" path="m2010,7280l1956,7336,1956,7341,1959,7369,1969,7389,1984,7400,2011,7401,2025,7395,2030,7387,1994,7387,1989,7384,1986,7380,1981,7372,1980,7365,1980,7341,1980,7317,1981,7311,1986,7303,1989,7298,1994,7295,2029,7295,2024,7288,2010,7280xe" filled="t" fillcolor="#FFFFFF" stroked="f">
                <v:path arrowok="t"/>
                <v:fill type="solid"/>
              </v:shape>
              <v:shape style="position:absolute;left:1854;top:7280;width:283;height:122" coordorigin="1854,7280" coordsize="283,122" path="m2029,7295l2006,7295,2011,7298,2014,7303,2018,7312,2019,7319,2019,7367,2019,7371,2014,7379,2011,7384,2006,7387,2030,7387,2036,7379,2041,7360,2040,7327,2034,7303,2029,7295xe" filled="t" fillcolor="#FFFFFF" stroked="f">
                <v:path arrowok="t"/>
                <v:fill type="solid"/>
              </v:shape>
              <v:shape style="position:absolute;left:1854;top:7280;width:283;height:122" coordorigin="1854,7280" coordsize="283,122" path="m2062,7375l2061,7375,2060,7376,2060,7394,2061,7395,2064,7396,2066,7397,2069,7398,2071,7399,2079,7401,2087,7402,2094,7402,2119,7397,2136,7385,2136,7384,2084,7384,2072,7380,2065,7376,2062,7375xe" filled="t" fillcolor="#FFFFFF" stroked="f">
                <v:path arrowok="t"/>
                <v:fill type="solid"/>
              </v:shape>
              <v:shape style="position:absolute;left:1854;top:7280;width:283;height:122" coordorigin="1854,7280" coordsize="283,122" path="m2133,7297l2107,7297,2114,7302,2114,7318,2112,7322,2108,7325,2103,7328,2101,7329,2089,7329,2087,7331,2087,7344,2089,7346,2103,7346,2106,7347,2115,7353,2117,7358,2117,7376,2108,7384,2136,7384,2136,7357,2128,7342,2116,7337,2122,7335,2125,7333,2134,7325,2137,7318,2137,7309,2133,7297xe" filled="t" fillcolor="#FFFFFF" stroked="f">
                <v:path arrowok="t"/>
                <v:fill type="solid"/>
              </v:shape>
              <v:shape style="position:absolute;left:1854;top:7280;width:283;height:122" coordorigin="1854,7280" coordsize="283,122" path="m2111,7280l2080,7282,2065,7287,2063,7302,2063,7304,2064,7305,2065,7305,2068,7304,2077,7299,2085,7297,2133,7297,2130,7290,2111,7280xe" filled="t" fillcolor="#FFFFFF" stroked="f">
                <v:path arrowok="t"/>
                <v:fill type="solid"/>
              </v:shape>
            </v:group>
            <v:group style="position:absolute;left:2184;top:7367;width:31;height:51" coordorigin="2184,7367" coordsize="31,51">
              <v:shape style="position:absolute;left:2184;top:7367;width:31;height:51" coordorigin="2184,7367" coordsize="31,51" path="m2185,7367l2184,7389,2198,7403,2211,7419,2215,7394,2201,7380,2185,7367xe" filled="t" fillcolor="#FFFFFF" stroked="f">
                <v:path arrowok="t"/>
                <v:fill type="solid"/>
              </v:shape>
            </v:group>
            <v:group style="position:absolute;left:2342;top:7280;width:287;height:122" coordorigin="2342,7280" coordsize="287,122">
              <v:shape style="position:absolute;left:2342;top:7280;width:287;height:122" coordorigin="2342,7280" coordsize="287,122" path="m2344,7375l2343,7375,2342,7376,2342,7394,2343,7395,2346,7396,2348,7397,2351,7398,2354,7399,2361,7401,2369,7402,2376,7402,2401,7397,2418,7385,2418,7384,2366,7384,2354,7380,2347,7376,2344,7375xe" filled="t" fillcolor="#FFFFFF" stroked="f">
                <v:path arrowok="t"/>
                <v:fill type="solid"/>
              </v:shape>
              <v:shape style="position:absolute;left:2342;top:7280;width:287;height:122" coordorigin="2342,7280" coordsize="287,122" path="m2415,7297l2389,7297,2396,7302,2396,7318,2394,7322,2390,7325,2385,7328,2383,7329,2371,7329,2369,7331,2369,7344,2371,7346,2385,7346,2388,7347,2397,7353,2399,7358,2399,7377,2390,7384,2418,7384,2418,7357,2410,7342,2398,7337,2404,7335,2407,7333,2410,7330,2416,7325,2419,7318,2419,7309,2415,7297xe" filled="t" fillcolor="#FFFFFF" stroked="f">
                <v:path arrowok="t"/>
                <v:fill type="solid"/>
              </v:shape>
              <v:shape style="position:absolute;left:2342;top:7280;width:287;height:122" coordorigin="2342,7280" coordsize="287,122" path="m2393,7280l2362,7282,2347,7287,2345,7302,2345,7304,2346,7305,2347,7305,2350,7304,2359,7299,2367,7297,2415,7297,2412,7290,2393,7280xe" filled="t" fillcolor="#FFFFFF" stroked="f">
                <v:path arrowok="t"/>
                <v:fill type="solid"/>
              </v:shape>
              <v:shape style="position:absolute;left:2342;top:7280;width:287;height:122" coordorigin="2342,7280" coordsize="287,122" path="m2497,7280l2443,7336,2442,7341,2446,7369,2455,7389,2470,7400,2497,7401,2511,7395,2516,7387,2480,7387,2475,7384,2472,7380,2467,7372,2466,7365,2466,7341,2466,7317,2467,7311,2472,7303,2475,7298,2480,7295,2515,7295,2510,7288,2497,7280xe" filled="t" fillcolor="#FFFFFF" stroked="f">
                <v:path arrowok="t"/>
                <v:fill type="solid"/>
              </v:shape>
              <v:shape style="position:absolute;left:2342;top:7280;width:287;height:122" coordorigin="2342,7280" coordsize="287,122" path="m2515,7295l2492,7295,2497,7298,2500,7303,2505,7312,2506,7319,2506,7367,2505,7371,2500,7379,2497,7384,2492,7387,2516,7387,2522,7379,2528,7360,2526,7327,2520,7303,2515,7295xe" filled="t" fillcolor="#FFFFFF" stroked="f">
                <v:path arrowok="t"/>
                <v:fill type="solid"/>
              </v:shape>
              <v:shape style="position:absolute;left:2342;top:7280;width:287;height:122" coordorigin="2342,7280" coordsize="287,122" path="m2599,7280l2545,7336,2544,7341,2548,7369,2557,7389,2572,7400,2599,7401,2613,7395,2618,7387,2582,7387,2577,7384,2574,7380,2569,7372,2568,7365,2568,7341,2568,7317,2569,7311,2574,7303,2577,7298,2582,7295,2617,7295,2612,7288,2599,7280xe" filled="t" fillcolor="#FFFFFF" stroked="f">
                <v:path arrowok="t"/>
                <v:fill type="solid"/>
              </v:shape>
              <v:shape style="position:absolute;left:2342;top:7280;width:287;height:122" coordorigin="2342,7280" coordsize="287,122" path="m2617,7295l2594,7295,2599,7298,2602,7303,2607,7312,2608,7319,2608,7367,2607,7371,2602,7379,2599,7384,2594,7387,2618,7387,2624,7379,2630,7360,2628,7327,2622,7303,2617,7295xe" filled="t" fillcolor="#FFFFFF" stroked="f">
                <v:path arrowok="t"/>
                <v:fill type="solid"/>
              </v:shape>
            </v:group>
            <v:group style="position:absolute;left:2670;top:7367;width:31;height:51" coordorigin="2670,7367" coordsize="31,51">
              <v:shape style="position:absolute;left:2670;top:7367;width:31;height:51" coordorigin="2670,7367" coordsize="31,51" path="m2671,7367l2670,7389,2684,7403,2697,7419,2702,7394,2687,7380,2671,7367xe" filled="t" fillcolor="#FFFFFF" stroked="f">
                <v:path arrowok="t"/>
                <v:fill type="solid"/>
              </v:shape>
            </v:group>
            <v:group style="position:absolute;left:2821;top:7279;width:294;height:122" coordorigin="2821,7279" coordsize="294,122">
              <v:shape style="position:absolute;left:2821;top:7279;width:294;height:122" coordorigin="2821,7279" coordsize="294,122" path="m2904,7372l2882,7372,2882,7398,2885,7400,2902,7400,2904,7398,2904,7372xe" filled="t" fillcolor="#FFFFFF" stroked="f">
                <v:path arrowok="t"/>
                <v:fill type="solid"/>
              </v:shape>
              <v:shape style="position:absolute;left:2821;top:7279;width:294;height:122" coordorigin="2821,7279" coordsize="294,122" path="m2902,7279l2881,7279,2880,7280,2822,7351,2821,7353,2821,7369,2823,7372,2914,7372,2917,7369,2917,7356,2914,7354,2841,7354,2882,7301,2904,7301,2904,7281,2902,7279xe" filled="t" fillcolor="#FFFFFF" stroked="f">
                <v:path arrowok="t"/>
                <v:fill type="solid"/>
              </v:shape>
              <v:shape style="position:absolute;left:2821;top:7279;width:294;height:122" coordorigin="2821,7279" coordsize="294,122" path="m2904,7301l2882,7301,2882,7354,2904,7354,2904,7301xe" filled="t" fillcolor="#FFFFFF" stroked="f">
                <v:path arrowok="t"/>
                <v:fill type="solid"/>
              </v:shape>
              <v:shape style="position:absolute;left:2821;top:7279;width:294;height:122" coordorigin="2821,7279" coordsize="294,122" path="m2983,7280l2929,7336,2929,7341,2932,7369,2941,7389,2956,7400,2983,7401,2997,7395,3002,7387,2966,7387,2961,7384,2958,7380,2953,7372,2952,7365,2952,7341,2952,7317,2953,7311,2958,7303,2961,7298,2966,7295,3001,7295,2997,7288,2983,7280xe" filled="t" fillcolor="#FFFFFF" stroked="f">
                <v:path arrowok="t"/>
                <v:fill type="solid"/>
              </v:shape>
              <v:shape style="position:absolute;left:2821;top:7279;width:294;height:122" coordorigin="2821,7279" coordsize="294,122" path="m3001,7295l2978,7295,2983,7298,2986,7303,2991,7312,2992,7319,2992,7367,2991,7371,2986,7379,2983,7384,2978,7387,3002,7387,3008,7379,3014,7360,3012,7327,3007,7303,3001,7295xe" filled="t" fillcolor="#FFFFFF" stroked="f">
                <v:path arrowok="t"/>
                <v:fill type="solid"/>
              </v:shape>
              <v:shape style="position:absolute;left:2821;top:7279;width:294;height:122" coordorigin="2821,7279" coordsize="294,122" path="m3097,7279l3080,7279,3059,7283,3044,7294,3034,7314,3031,7341,3034,7369,3043,7389,3058,7400,3088,7398,3106,7390,3108,7387,3062,7387,3054,7379,3054,7351,3061,7343,3109,7343,3105,7338,3053,7338,3052,7334,3058,7310,3074,7298,3089,7297,3110,7297,3110,7284,3097,7279xe" filled="t" fillcolor="#FFFFFF" stroked="f">
                <v:path arrowok="t"/>
                <v:fill type="solid"/>
              </v:shape>
              <v:shape style="position:absolute;left:2821;top:7279;width:294;height:122" coordorigin="2821,7279" coordsize="294,122" path="m3109,7343l3087,7343,3094,7351,3094,7379,3087,7387,3108,7387,3116,7375,3112,7348,3109,7343xe" filled="t" fillcolor="#FFFFFF" stroked="f">
                <v:path arrowok="t"/>
                <v:fill type="solid"/>
              </v:shape>
              <v:shape style="position:absolute;left:2821;top:7279;width:294;height:122" coordorigin="2821,7279" coordsize="294,122" path="m3069,7325l3061,7329,3056,7334,3053,7338,3105,7338,3101,7332,3083,7325,3069,7325xe" filled="t" fillcolor="#FFFFFF" stroked="f">
                <v:path arrowok="t"/>
                <v:fill type="solid"/>
              </v:shape>
              <v:shape style="position:absolute;left:2821;top:7279;width:294;height:122" coordorigin="2821,7279" coordsize="294,122" path="m3110,7297l3089,7297,3095,7298,3101,7301,3106,7304,3108,7304,3110,7301,3110,7297xe" filled="t" fillcolor="#FFFFFF" stroked="f">
                <v:path arrowok="t"/>
                <v:fill type="solid"/>
              </v:shape>
            </v:group>
            <v:group style="position:absolute;left:3142;top:7256;width:158;height:162" coordorigin="3142,7256" coordsize="158,162">
              <v:shape style="position:absolute;left:3142;top:7256;width:158;height:162" coordorigin="3142,7256" coordsize="158,162" path="m3202,7360l3180,7360,3180,7417,3202,7417,3202,7360xe" filled="t" fillcolor="#FFFFFF" stroked="f">
                <v:path arrowok="t"/>
                <v:fill type="solid"/>
              </v:shape>
              <v:shape style="position:absolute;left:3142;top:7256;width:158;height:162" coordorigin="3142,7256" coordsize="158,162" path="m3300,7279l3233,7279,3233,7400,3255,7400,3255,7386,3300,7386,3300,7367,3255,7367,3255,7298,3300,7298,3300,7279xe" filled="t" fillcolor="#FFFFFF" stroked="f">
                <v:path arrowok="t"/>
                <v:fill type="solid"/>
              </v:shape>
              <v:shape style="position:absolute;left:3142;top:7256;width:158;height:162" coordorigin="3142,7256" coordsize="158,162" path="m3300,7386l3277,7386,3277,7399,3300,7399,3300,7386xe" filled="t" fillcolor="#FFFFFF" stroked="f">
                <v:path arrowok="t"/>
                <v:fill type="solid"/>
              </v:shape>
              <v:shape style="position:absolute;left:3142;top:7256;width:158;height:162" coordorigin="3142,7256" coordsize="158,162" path="m3228,7303l3147,7303,3147,7321,3177,7323,3169,7340,3158,7357,3144,7374,3142,7376,3149,7379,3154,7384,3158,7390,3164,7383,3172,7373,3180,7360,3202,7360,3202,7353,3227,7353,3226,7351,3220,7341,3218,7339,3202,7339,3202,7321,3228,7321,3228,7303xe" filled="t" fillcolor="#FFFFFF" stroked="f">
                <v:path arrowok="t"/>
                <v:fill type="solid"/>
              </v:shape>
              <v:shape style="position:absolute;left:3142;top:7256;width:158;height:162" coordorigin="3142,7256" coordsize="158,162" path="m3227,7353l3202,7353,3207,7359,3211,7365,3214,7372,3231,7360,3227,7353xe" filled="t" fillcolor="#FFFFFF" stroked="f">
                <v:path arrowok="t"/>
                <v:fill type="solid"/>
              </v:shape>
              <v:shape style="position:absolute;left:3142;top:7256;width:158;height:162" coordorigin="3142,7256" coordsize="158,162" path="m3300,7298l3277,7298,3277,7367,3300,7367,3300,7298xe" filled="t" fillcolor="#FFFFFF" stroked="f">
                <v:path arrowok="t"/>
                <v:fill type="solid"/>
              </v:shape>
              <v:shape style="position:absolute;left:3142;top:7256;width:158;height:162" coordorigin="3142,7256" coordsize="158,162" path="m3212,7332l3202,7339,3218,7339,3212,7332xe" filled="t" fillcolor="#FFFFFF" stroked="f">
                <v:path arrowok="t"/>
                <v:fill type="solid"/>
              </v:shape>
              <v:shape style="position:absolute;left:3142;top:7256;width:158;height:162" coordorigin="3142,7256" coordsize="158,162" path="m3202,7282l3180,7282,3180,7303,3202,7303,3202,7282xe" filled="t" fillcolor="#FFFFFF" stroked="f">
                <v:path arrowok="t"/>
                <v:fill type="solid"/>
              </v:shape>
              <v:shape style="position:absolute;left:3142;top:7256;width:158;height:162" coordorigin="3142,7256" coordsize="158,162" path="m3219,7256l3206,7258,3187,7262,3167,7265,3146,7267,3150,7273,3152,7279,3153,7286,3156,7285,3168,7284,3174,7283,3178,7282,3202,7282,3202,7280,3233,7277,3226,7266,3221,7259,3219,7256xe" filled="t" fillcolor="#FFFFFF" stroked="f">
                <v:path arrowok="t"/>
                <v:fill type="solid"/>
              </v:shape>
              <v:shape style="position:absolute;left:534;top:7522;width:1551;height:204" type="#_x0000_t75">
                <v:imagedata r:id="rId30" o:title=""/>
              </v:shape>
            </v:group>
            <v:group style="position:absolute;left:373;top:8158;width:72;height:68" coordorigin="373,8158" coordsize="72,68">
              <v:shape style="position:absolute;left:373;top:8158;width:72;height:68" coordorigin="373,8158" coordsize="72,68" path="m422,8158l395,8161,379,8172,373,8189,373,8192,379,8213,397,8226,423,8223,439,8211,445,8193,439,8172,422,8158xe" filled="t" fillcolor="#E96D1F" stroked="f">
                <v:path arrowok="t"/>
                <v:fill type="solid"/>
              </v:shape>
            </v:group>
            <v:group style="position:absolute;left:555;top:8096;width:974;height:168" coordorigin="555,8096" coordsize="974,168">
              <v:shape style="position:absolute;left:555;top:8096;width:974;height:168" coordorigin="555,8096" coordsize="974,168" path="m630,8207l610,8223,617,8227,623,8231,619,8237,600,8240,580,8242,558,8242,565,8250,570,8257,592,8263,617,8260,639,8253,658,8244,674,8233,681,8225,648,8225,630,8207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652,8179l620,8179,619,8183,605,8194,588,8205,567,8214,576,8220,582,8225,599,8222,616,8211,630,8200,696,8200,702,8181,649,8181,652,8179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696,8200l668,8200,664,8210,657,8218,648,8225,681,8225,687,8218,696,8201,696,8200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619,8138l619,8138,599,8151,604,8154,608,8158,597,8167,577,8172,555,8174,560,8179,566,8185,584,8191,605,8186,620,8179,652,8179,653,8179,654,8177,655,8176,653,8174,650,8172,659,8163,671,8152,634,8152,625,8143,619,8138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605,8096l601,8104,591,8121,577,8136,561,8150,570,8153,576,8157,581,8161,590,8153,600,8144,609,8134,686,8134,686,8133,693,8115,623,8115,624,8112,627,8109,630,8105,631,8104,632,8102,632,8102,631,8102,629,8101,625,8100,612,8097,605,8096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686,8134l658,8134,652,8141,644,8147,634,8152,671,8152,675,8149,686,8134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767,8100l764,8101,760,8103,755,8104,742,8108,748,8119,753,8130,755,8141,765,8139,773,8137,779,8135,775,8120,771,8109,767,8100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819,8221l797,8221,797,8261,819,8261,819,8252,880,8252,880,8234,819,8234,819,8221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880,8252l856,8252,856,8261,880,8261,880,8252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775,8151l733,8151,733,8171,752,8171,752,8221,753,8226,749,8232,742,8237,746,8243,752,8250,769,8247,783,8233,797,8221,819,8221,819,8218,797,8218,797,8217,796,8216,794,8213,775,8213,775,8151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880,8213l856,8213,856,8234,880,8234,880,8213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880,8195l797,8195,797,8218,819,8218,819,8213,880,8213,880,8195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787,8202l775,8213,794,8213,791,8209,788,8205,787,8202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896,8169l781,8169,781,8187,896,8187,896,8169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834,8153l811,8153,811,8159,810,8164,809,8169,832,8169,832,8164,833,8159,834,8153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876,8135l790,8135,790,8153,853,8153,853,8169,876,8169,876,8135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838,8123l814,8123,814,8127,813,8131,813,8135,836,8135,838,8123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889,8103l784,8103,784,8123,889,8123,889,8103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081,8118l922,8118,922,8138,1081,8138,1081,8118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013,8098l1010,8098,1005,8099,998,8100,991,8100,984,8101,987,8108,989,8113,990,8118,1017,8118,1017,8110,1016,8104,1014,8098,1013,8098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058,8148l944,8148,944,8165,1058,8165,1058,8148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058,8174l945,8174,945,8192,1058,8192,1058,8174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060,8201l943,8201,943,8263,967,8263,967,8252,1060,8252,1060,8233,968,8233,968,8220,1060,8220,1060,8201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060,8252l1034,8252,1034,8263,1060,8263,1060,8252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060,8220l1034,8220,1034,8233,1060,8233,1060,8220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176,8129l1155,8129,1155,8139,1176,8139,1176,8129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223,8129l1200,8129,1200,8138,1223,8138,1223,8129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266,8110l1113,8110,1113,8129,1266,8129,1266,8110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169,8098l1155,8098,1155,8110,1176,8110,1176,8106,1176,8104,1177,8103,1177,8100,1176,8098,1169,8098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215,8098l1201,8098,1201,8110,1224,8110,1224,8106,1224,8105,1225,8103,1225,8100,1223,8099,1215,8098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119,8142l1123,8149,1125,8155,1131,8161,1245,8158,1257,8158,1253,8151,1249,8144,1161,8144,1141,8143,1119,8142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234,8139l1215,8142,1192,8143,1180,8144,1161,8144,1249,8144,1234,8139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231,8223l1177,8223,1177,8264,1200,8264,1204,8224,1235,8224,1232,8223,1231,8223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235,8224l1204,8224,1217,8238,1234,8249,1255,8258,1257,8255,1263,8245,1267,8239,1235,8224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265,8193l1112,8193,1112,8212,1159,8212,1142,8226,1124,8236,1107,8242,1114,8248,1119,8254,1129,8256,1148,8245,1164,8234,1177,8223,1231,8223,1219,8212,1265,8212,1265,8193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193,8188l1177,8188,1177,8193,1200,8193,1201,8190,1202,8189,1201,8188,1193,8188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227,8161l1218,8175,1211,8183,1208,8186,1215,8187,1222,8190,1229,8193,1239,8182,1246,8175,1250,8169,1249,8169,1247,8169,1243,8167,1235,8164,1230,8162,1227,8161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152,8163l1132,8170,1138,8179,1141,8186,1143,8191,1163,8184,1161,8178,1158,8171,1152,8163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194,8162l1173,8167,1176,8172,1178,8179,1181,8186,1202,8181,1199,8174,1197,8167,1194,8162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386,8235l1363,8235,1363,8264,1386,8264,1386,8235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456,8217l1295,8217,1295,8235,1456,8235,1456,8217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386,8205l1364,8205,1364,8217,1386,8217,1386,8205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396,8097l1394,8101,1391,8110,1387,8119,1382,8126,1314,8126,1314,8205,1437,8205,1437,8186,1336,8186,1336,8174,1437,8174,1437,8157,1336,8157,1336,8145,1386,8145,1386,8145,1437,8145,1437,8127,1406,8127,1410,8122,1415,8116,1421,8110,1424,8108,1425,8107,1425,8107,1420,8104,1410,8101,1396,8097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386,8174l1364,8174,1364,8186,1386,8186,1386,8174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437,8174l1414,8174,1414,8186,1437,8186,1437,8174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386,8145l1363,8145,1363,8157,1386,8157,1386,8145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437,8145l1413,8145,1413,8157,1437,8157,1437,8145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352,8097l1344,8101,1338,8105,1332,8108,1334,8111,1338,8118,1344,8126,1357,8126,1369,8120,1363,8112,1358,8104,1352,8097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529,8176l1505,8176,1505,8201,1529,8201,1529,8176xe" filled="t" fillcolor="#004960" stroked="f">
                <v:path arrowok="t"/>
                <v:fill type="solid"/>
              </v:shape>
              <v:shape style="position:absolute;left:555;top:8096;width:974;height:168" coordorigin="555,8096" coordsize="974,168" path="m1529,8231l1505,8231,1505,8254,1529,8254,1529,8231xe" filled="t" fillcolor="#004960" stroked="f">
                <v:path arrowok="t"/>
                <v:fill type="solid"/>
              </v:shape>
              <v:shape style="position:absolute;left:1658;top:8088;width:1758;height:185" type="#_x0000_t75">
                <v:imagedata r:id="rId31" o:title=""/>
              </v:shape>
              <v:shape style="position:absolute;left:533;top:8368;width:1871;height:184" type="#_x0000_t75">
                <v:imagedata r:id="rId32" o:title=""/>
              </v:shape>
              <v:shape style="position:absolute;left:363;top:8931;width:2896;height:487" type="#_x0000_t75">
                <v:imagedata r:id="rId33" o:title=""/>
              </v:shape>
            </v:group>
            <v:group style="position:absolute;left:2946;top:8941;width:538;height:166" coordorigin="2946,8941" coordsize="538,166">
              <v:shape style="position:absolute;left:2946;top:8941;width:538;height:166" coordorigin="2946,8941" coordsize="538,166" path="m3029,9050l3022,9053,3015,9056,3008,9059,3015,9067,3021,9072,3025,9076,3017,9081,3006,9085,2992,9086,2998,9093,3002,9099,3009,9104,3029,9097,3045,9090,3109,9090,3111,9084,3114,9078,3092,9078,3070,9076,3057,9073,3062,9067,3063,9061,3038,9061,3036,9060,3033,9057,3031,9052,3029,9050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109,9090l3045,9090,3061,9096,3081,9101,3104,9104,3105,9102,3105,9102,3108,9092,3109,9090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2990,9024l2970,9024,2970,9104,2990,9104,2990,9024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105,9102l3105,9102,3105,9102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064,9046l3042,9046,3042,9051,3041,9056,3038,9061,3063,9061,3064,9058,3064,9046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102,9046l3080,9046,3080,9054,3102,9054,3102,9046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064,8971l3042,8971,3042,8980,3005,8980,3005,9050,3026,9050,3026,9046,3102,9046,3102,9030,3025,9030,3025,9021,3102,9021,3102,9006,3025,9006,3025,8997,3102,8997,3102,8979,3064,8979,3064,8971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2991,8943l2978,8949,2973,8971,2965,8990,2956,9007,2946,9020,2953,9026,2957,9032,2960,9037,2963,9034,2966,9030,2970,9024,2990,9024,2990,8988,2994,8978,2998,8967,3002,8956,3107,8956,3107,8952,3005,8952,3007,8947,3000,8945,2991,8943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064,9021l3043,9021,3043,9030,3064,9030,3064,9021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102,9021l3079,9021,3079,9030,3102,9030,3102,9021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064,8997l3042,8997,3042,9006,3064,9006,3064,8997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102,8997l3079,8997,3079,9006,3102,9006,3102,8997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107,8956l3002,8956,3002,8971,3107,8971,3107,8956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186,9080l3191,9089,3193,9097,3194,9106,3212,9104,3223,9102,3227,9100,3232,9098,3234,9093,3234,9085,3234,9081,3196,9081,3186,9080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234,9023l3208,9023,3208,9076,3207,9079,3204,9080,3201,9081,3196,9081,3234,9081,3234,9023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299,9003l3138,9003,3138,9023,3299,9023,3299,9003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234,8971l3208,8971,3208,9003,3234,9003,3234,8971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280,8951l3156,8951,3156,8971,3280,8971,3280,8951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392,8972l3371,8972,3371,8983,3392,8983,3392,8972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439,8972l3417,8972,3417,8982,3439,8982,3439,8972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483,8954l3330,8954,3330,8972,3483,8972,3483,8954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385,8941l3371,8941,3371,8954,3392,8954,3392,8950,3393,8948,3394,8946,3394,8943,3393,8942,3385,8941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432,8942l3418,8942,3418,8954,3440,8954,3440,8950,3441,8948,3442,8946,3442,8943,3440,8942,3432,8942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336,8985l3340,8992,3342,8998,3348,9004,3462,9002,3474,9002,3470,8994,3465,8987,3378,8987,3357,8987,3336,8985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451,8983l3432,8985,3409,8987,3397,8987,3378,8987,3465,8987,3451,8983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448,9066l3394,9066,3394,9107,3416,9107,3421,9068,3451,9068,3448,9067,3448,9066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451,9068l3421,9068,3434,9081,3451,9092,3472,9101,3474,9099,3480,9089,3484,9082,3451,9068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482,9037l3329,9037,3329,9055,3375,9056,3358,9069,3341,9079,3323,9085,3331,9091,3336,9097,3345,9100,3365,9089,3381,9078,3394,9066,3448,9066,3436,9055,3482,9055,3482,9037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409,9031l3394,9031,3394,9037,3417,9037,3418,9033,3418,9033,3417,9032,3409,9031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444,9004l3434,9018,3428,9026,3425,9029,3431,9031,3438,9033,3446,9036,3456,9026,3462,9018,3466,9013,3466,9013,3464,9012,3460,9011,3452,9007,3446,9005,3444,9004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369,9007l3349,9014,3354,9022,3358,9029,3360,9035,3380,9028,3378,9022,3374,9014,3369,9007xe" filled="t" fillcolor="#FFFFFF" stroked="f">
                <v:path arrowok="t"/>
                <v:fill type="solid"/>
              </v:shape>
              <v:shape style="position:absolute;left:2946;top:8941;width:538;height:166" coordorigin="2946,8941" coordsize="538,166" path="m3411,9005l3390,9010,3392,9016,3395,9022,3397,9029,3418,9024,3416,9017,3413,9011,3411,9005xe" filled="t" fillcolor="#FFFFFF" stroked="f">
                <v:path arrowok="t"/>
                <v:fill type="solid"/>
              </v:shape>
              <v:shape style="position:absolute;left:363;top:9775;width:1363;height:187" type="#_x0000_t75">
                <v:imagedata r:id="rId34" o:title=""/>
              </v:shape>
              <v:shape style="position:absolute;left:1850;top:9775;width:1673;height:186" type="#_x0000_t75">
                <v:imagedata r:id="rId35" o:title=""/>
              </v:shape>
              <v:shape style="position:absolute;left:538;top:10053;width:2987;height:466" type="#_x0000_t75">
                <v:imagedata r:id="rId36" o:title=""/>
              </v:shape>
            </v:group>
            <v:group style="position:absolute;left:373;top:10969;width:72;height:68" coordorigin="373,10969" coordsize="72,68">
              <v:shape style="position:absolute;left:373;top:10969;width:72;height:68" coordorigin="373,10969" coordsize="72,68" path="m422,10969l395,10971,379,10983,373,11000,373,11002,379,11023,397,11036,423,11033,439,11021,445,11004,439,10982,422,10969xe" filled="t" fillcolor="#E96D1F" stroked="f">
                <v:path arrowok="t"/>
                <v:fill type="solid"/>
              </v:shape>
              <v:shape style="position:absolute;left:545;top:10895;width:1368;height:189" type="#_x0000_t75">
                <v:imagedata r:id="rId37" o:title=""/>
              </v:shape>
              <v:shape style="position:absolute;left:2033;top:10897;width:1494;height:185" type="#_x0000_t75">
                <v:imagedata r:id="rId38" o:title=""/>
              </v:shape>
              <v:shape style="position:absolute;left:534;top:11177;width:2997;height:747" type="#_x0000_t75">
                <v:imagedata r:id="rId39" o:title=""/>
              </v:shape>
              <v:shape style="position:absolute;left:363;top:12302;width:3163;height:465" type="#_x0000_t75">
                <v:imagedata r:id="rId40" o:title=""/>
              </v:shape>
              <v:shape style="position:absolute;left:2430;top:12302;width:1116;height:186" type="#_x0000_t75">
                <v:imagedata r:id="rId41" o:title=""/>
              </v:shape>
            </v:group>
            <v:group style="position:absolute;left:373;top:13216;width:72;height:68" coordorigin="373,13216" coordsize="72,68">
              <v:shape style="position:absolute;left:373;top:13216;width:72;height:68" coordorigin="373,13216" coordsize="72,68" path="m422,13216l395,13218,379,13230,373,13247,373,13249,379,13270,397,13283,423,13280,439,13268,445,13251,439,13229,422,13216xe" filled="t" fillcolor="#E96D1F" stroked="f">
                <v:path arrowok="t"/>
                <v:fill type="solid"/>
              </v:shape>
            </v:group>
            <v:group style="position:absolute;left:547;top:13155;width:420;height:165" coordorigin="547,13155" coordsize="420,165">
              <v:shape style="position:absolute;left:547;top:13155;width:420;height:165" coordorigin="547,13155" coordsize="420,165" path="m696,13289l668,13289,679,13306,693,13319,698,13313,704,13306,696,13289xe" filled="t" fillcolor="#004960" stroked="f">
                <v:path arrowok="t"/>
                <v:fill type="solid"/>
              </v:shape>
              <v:shape style="position:absolute;left:547;top:13155;width:420;height:165" coordorigin="547,13155" coordsize="420,165" path="m604,13283l585,13283,585,13317,604,13317,604,13283xe" filled="t" fillcolor="#004960" stroked="f">
                <v:path arrowok="t"/>
                <v:fill type="solid"/>
              </v:shape>
              <v:shape style="position:absolute;left:547;top:13155;width:420;height:165" coordorigin="547,13155" coordsize="420,165" path="m669,13211l649,13211,649,13237,646,13259,638,13278,626,13293,609,13305,616,13309,622,13314,638,13313,653,13299,668,13289,696,13289,696,13287,683,13271,675,13253,672,13232,672,13222,672,13219,673,13216,673,13212,669,13211xe" filled="t" fillcolor="#004960" stroked="f">
                <v:path arrowok="t"/>
                <v:fill type="solid"/>
              </v:shape>
              <v:shape style="position:absolute;left:547;top:13155;width:420;height:165" coordorigin="547,13155" coordsize="420,165" path="m604,13247l585,13247,585,13263,576,13264,564,13265,547,13266,547,13267,549,13275,552,13290,562,13287,572,13285,585,13283,604,13283,604,13279,630,13277,630,13261,604,13261,604,13247xe" filled="t" fillcolor="#004960" stroked="f">
                <v:path arrowok="t"/>
                <v:fill type="solid"/>
              </v:shape>
              <v:shape style="position:absolute;left:547;top:13155;width:420;height:165" coordorigin="547,13155" coordsize="420,165" path="m630,13258l622,13260,613,13261,604,13261,630,13261,630,13258xe" filled="t" fillcolor="#004960" stroked="f">
                <v:path arrowok="t"/>
                <v:fill type="solid"/>
              </v:shape>
              <v:shape style="position:absolute;left:547;top:13155;width:420;height:165" coordorigin="547,13155" coordsize="420,165" path="m587,13195l566,13195,565,13197,563,13201,562,13206,559,13215,556,13222,549,13230,550,13237,552,13244,554,13250,565,13249,574,13248,582,13247,604,13247,604,13246,625,13246,625,13229,573,13229,573,13228,576,13220,582,13205,585,13199,587,13196,587,13195xe" filled="t" fillcolor="#004960" stroked="f">
                <v:path arrowok="t"/>
                <v:fill type="solid"/>
              </v:shape>
              <v:shape style="position:absolute;left:547;top:13155;width:420;height:165" coordorigin="547,13155" coordsize="420,165" path="m585,13247l582,13247,574,13248,575,13248,585,13247xe" filled="t" fillcolor="#004960" stroked="f">
                <v:path arrowok="t"/>
                <v:fill type="solid"/>
              </v:shape>
              <v:shape style="position:absolute;left:547;top:13155;width:420;height:165" coordorigin="547,13155" coordsize="420,165" path="m600,13204l585,13204,585,13229,604,13229,604,13215,605,13212,606,13209,606,13204,600,13204xe" filled="t" fillcolor="#004960" stroked="f">
                <v:path arrowok="t"/>
                <v:fill type="solid"/>
              </v:shape>
              <v:shape style="position:absolute;left:547;top:13155;width:420;height:165" coordorigin="547,13155" coordsize="420,165" path="m641,13156l637,13162,631,13182,624,13201,614,13218,620,13219,627,13222,635,13225,639,13218,643,13211,646,13204,706,13204,708,13197,710,13185,653,13185,656,13177,660,13169,665,13163,656,13160,647,13158,641,13156xe" filled="t" fillcolor="#004960" stroked="f">
                <v:path arrowok="t"/>
                <v:fill type="solid"/>
              </v:shape>
              <v:shape style="position:absolute;left:547;top:13155;width:420;height:165" coordorigin="547,13155" coordsize="420,165" path="m706,13204l683,13204,679,13221,685,13221,692,13222,701,13222,705,13209,706,13204xe" filled="t" fillcolor="#004960" stroked="f">
                <v:path arrowok="t"/>
                <v:fill type="solid"/>
              </v:shape>
              <v:shape style="position:absolute;left:547;top:13155;width:420;height:165" coordorigin="547,13155" coordsize="420,165" path="m624,13177l548,13177,548,13195,624,13195,624,13177xe" filled="t" fillcolor="#004960" stroked="f">
                <v:path arrowok="t"/>
                <v:fill type="solid"/>
              </v:shape>
              <v:shape style="position:absolute;left:547;top:13155;width:420;height:165" coordorigin="547,13155" coordsize="420,165" path="m594,13174l572,13174,572,13175,571,13177,593,13177,594,13174xe" filled="t" fillcolor="#004960" stroked="f">
                <v:path arrowok="t"/>
                <v:fill type="solid"/>
              </v:shape>
              <v:shape style="position:absolute;left:547;top:13155;width:420;height:165" coordorigin="547,13155" coordsize="420,165" path="m578,13155l577,13159,575,13166,572,13175,572,13174,594,13174,595,13172,598,13167,601,13162,594,13159,586,13156,578,13155xe" filled="t" fillcolor="#004960" stroked="f">
                <v:path arrowok="t"/>
                <v:fill type="solid"/>
              </v:shape>
              <v:shape style="position:absolute;left:547;top:13155;width:420;height:165" coordorigin="547,13155" coordsize="420,165" path="m853,13262l831,13262,831,13320,853,13320,853,13262xe" filled="t" fillcolor="#004960" stroked="f">
                <v:path arrowok="t"/>
                <v:fill type="solid"/>
              </v:shape>
              <v:shape style="position:absolute;left:547;top:13155;width:420;height:165" coordorigin="547,13155" coordsize="420,165" path="m777,13239l756,13239,756,13317,777,13317,777,13239xe" filled="t" fillcolor="#004960" stroked="f">
                <v:path arrowok="t"/>
                <v:fill type="solid"/>
              </v:shape>
              <v:shape style="position:absolute;left:547;top:13155;width:420;height:165" coordorigin="547,13155" coordsize="420,165" path="m896,13242l783,13242,783,13262,896,13262,896,13242xe" filled="t" fillcolor="#004960" stroked="f">
                <v:path arrowok="t"/>
                <v:fill type="solid"/>
              </v:shape>
              <v:shape style="position:absolute;left:547;top:13155;width:420;height:165" coordorigin="547,13155" coordsize="420,165" path="m764,13155l739,13226,729,13240,729,13241,736,13246,741,13251,744,13254,744,13254,750,13249,753,13244,756,13239,777,13239,777,13199,779,13194,782,13184,788,13170,788,13169,788,13167,789,13166,789,13165,790,13163,790,13162,787,13161,772,13157,764,13155xe" filled="t" fillcolor="#004960" stroked="f">
                <v:path arrowok="t"/>
                <v:fill type="solid"/>
              </v:shape>
              <v:shape style="position:absolute;left:547;top:13155;width:420;height:165" coordorigin="547,13155" coordsize="420,165" path="m853,13211l831,13211,831,13242,853,13242,853,13211xe" filled="t" fillcolor="#004960" stroked="f">
                <v:path arrowok="t"/>
                <v:fill type="solid"/>
              </v:shape>
              <v:shape style="position:absolute;left:547;top:13155;width:420;height:165" coordorigin="547,13155" coordsize="420,165" path="m799,13170l799,13172,795,13193,789,13212,782,13230,788,13231,795,13233,801,13237,804,13230,808,13222,811,13211,887,13211,887,13192,816,13192,817,13191,817,13188,818,13184,820,13178,821,13175,819,13175,806,13171,799,13170xe" filled="t" fillcolor="#004960" stroked="f">
                <v:path arrowok="t"/>
                <v:fill type="solid"/>
              </v:shape>
              <v:shape style="position:absolute;left:547;top:13155;width:420;height:165" coordorigin="547,13155" coordsize="420,165" path="m850,13156l830,13156,830,13192,853,13192,853,13169,853,13167,854,13164,855,13162,855,13160,855,13159,855,13157,850,13156xe" filled="t" fillcolor="#004960" stroked="f">
                <v:path arrowok="t"/>
                <v:fill type="solid"/>
              </v:shape>
              <v:shape style="position:absolute;left:547;top:13155;width:420;height:165" coordorigin="547,13155" coordsize="420,165" path="m967,13234l944,13234,944,13258,967,13258,967,13234xe" filled="t" fillcolor="#004960" stroked="f">
                <v:path arrowok="t"/>
                <v:fill type="solid"/>
              </v:shape>
              <v:shape style="position:absolute;left:547;top:13155;width:420;height:165" coordorigin="547,13155" coordsize="420,165" path="m967,13289l944,13289,944,13312,967,13312,967,13289xe" filled="t" fillcolor="#004960" stroked="f">
                <v:path arrowok="t"/>
                <v:fill type="solid"/>
              </v:shape>
              <v:shape style="position:absolute;left:1103;top:13143;width:2080;height:188" type="#_x0000_t75">
                <v:imagedata r:id="rId42" o:title=""/>
              </v:shape>
              <v:shape style="position:absolute;left:534;top:13426;width:2992;height:1025" type="#_x0000_t75">
                <v:imagedata r:id="rId43" o:title=""/>
              </v:shape>
            </v:group>
            <v:group style="position:absolute;left:391;top:4265;width:1050;height:240" coordorigin="391,4265" coordsize="1050,240">
              <v:shape style="position:absolute;left:391;top:4265;width:1050;height:240" coordorigin="391,4265" coordsize="1050,240" path="m539,4472l542,4479,545,4489,550,4503,575,4503,590,4500,597,4497,601,4491,601,4473,552,4473,539,4472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472,4424l440,4424,440,4502,472,4502,472,4424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601,4418l567,4418,567,4468,566,4471,562,4471,560,4473,552,4473,601,4473,601,4418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533,4418l523,4418,501,4433,509,4448,519,4468,550,4452,550,4451,548,4448,545,4442,539,4431,536,4423,533,4418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421,4435l402,4435,403,4436,405,4441,409,4442,412,4440,418,4437,421,4435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472,4348l440,4348,435,4396,416,4402,396,4406,391,4407,393,4413,397,4423,403,4437,402,4435,421,4435,425,4433,432,4429,437,4426,440,4424,472,4424,472,4414,495,4405,628,4405,628,4391,494,4391,493,4384,472,4384,472,4348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628,4405l495,4405,495,4418,628,4418,628,4405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601,4370l567,4370,567,4391,601,4391,601,4370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492,4377l472,4384,493,4384,492,4377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409,4287l402,4294,401,4315,399,4335,396,4355,391,4373,397,4375,406,4378,418,4382,421,4372,423,4360,425,4348,632,4348,632,4343,495,4343,495,4320,472,4320,472,4319,429,4319,431,4309,433,4300,433,4291,427,4291,419,4289,409,4287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632,4348l491,4348,491,4370,632,4370,632,4348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575,4320l542,4320,542,4343,575,4343,575,4320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616,4293l503,4293,503,4320,616,4320,616,4293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469,4266l440,4266,440,4319,472,4319,472,4287,473,4281,474,4274,475,4270,474,4268,472,4266,469,4266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570,4266l541,4266,541,4293,575,4293,575,4284,576,4280,577,4270,576,4268,574,4267,573,4266,570,4266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858,4343l702,4343,702,4432,858,4432,858,4403,736,4403,736,4370,858,4370,858,4343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858,4370l823,4370,823,4403,858,4403,858,4370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790,4265l759,4265,759,4343,794,4343,794,4323,882,4323,882,4293,795,4293,795,4281,795,4277,796,4274,797,4271,797,4270,797,4269,799,4266,790,4265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867,4437l833,4450,846,4470,857,4487,866,4503,890,4467,878,4450,867,4437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719,4450l680,4457,671,4474,659,4492,702,4489,710,4471,719,4450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815,4441l784,4450,789,4467,796,4490,797,4494,797,4497,798,4499,829,4480,823,4461,815,4441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764,4442l735,4464,739,4484,741,4502,773,4481,769,4461,764,4442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1165,4362l936,4362,936,4396,1165,4396,1165,4362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1388,4321l1379,4321,1359,4335,1368,4353,1376,4371,1406,4357,1401,4346,1395,4334,1388,4321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1292,4267l1272,4267,1272,4363,1303,4363,1303,4289,1303,4281,1305,4273,1305,4271,1305,4270,1305,4269,1304,4269,1302,4268,1292,4267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1335,4268l1330,4289,1324,4308,1315,4326,1305,4342,1318,4348,1328,4353,1333,4357,1338,4350,1343,4340,1349,4327,1352,4321,1430,4321,1430,4294,1361,4294,1363,4290,1367,4284,1372,4276,1358,4272,1346,4269,1335,4268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1244,4279l1218,4279,1218,4364,1248,4364,1248,4299,1249,4291,1252,4283,1252,4282,1251,4281,1248,4280,1244,4279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1333,4409l1298,4413,1295,4433,1295,4433,1232,4476,1207,4480,1219,4493,1239,4505,1263,4498,1284,4490,1300,4480,1312,4467,1320,4453,1353,4453,1353,4449,1354,4443,1356,4438,1356,4435,1356,4433,1356,4433,1355,4431,1353,4430,1350,4429,1328,4429,1330,4425,1332,4419,1334,4413,1333,4409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1353,4453l1320,4453,1320,4480,1321,4492,1328,4499,1342,4500,1418,4500,1427,4497,1431,4491,1436,4485,1440,4474,1440,4472,1356,4472,1353,4469,1353,4453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1409,4447l1410,4464,1406,4472,1440,4472,1442,4457,1432,4455,1421,4452,1409,4447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1397,4373l1242,4373,1242,4451,1274,4451,1274,4400,1397,4400,1397,4373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1397,4400l1364,4400,1364,4451,1397,4451,1397,4400xe" filled="t" fillcolor="#FFFFFF" stroked="f">
                <v:path arrowok="t"/>
                <v:fill type="solid"/>
              </v:shape>
            </v:group>
            <v:group style="position:absolute;left:1565;top:4399;width:120;height:120" coordorigin="1565,4399" coordsize="120,120">
              <v:shape style="position:absolute;left:1565;top:4399;width:120;height:120" coordorigin="1565,4399" coordsize="120,120" path="m1677,4399l1573,4399,1565,4411,1565,4506,1573,4518,1677,4518,1685,4506,1685,4411,1677,4399xe" filled="t" fillcolor="#004960" stroked="f">
                <v:path arrowok="t"/>
                <v:fill type="solid"/>
              </v:shape>
            </v:group>
            <v:group style="position:absolute;left:1805;top:4398;width:120;height:120" coordorigin="1805,4398" coordsize="120,120">
              <v:shape style="position:absolute;left:1805;top:4398;width:120;height:120" coordorigin="1805,4398" coordsize="120,120" path="m1916,4398l1813,4398,1805,4410,1805,4505,1813,4517,1916,4517,1925,4505,1925,4410,1916,4398xe" filled="t" fillcolor="#004960" stroked="f">
                <v:path arrowok="t"/>
                <v:fill type="solid"/>
              </v:shape>
            </v:group>
            <v:group style="position:absolute;left:2042;top:4397;width:120;height:120" coordorigin="2042,4397" coordsize="120,120">
              <v:shape style="position:absolute;left:2042;top:4397;width:120;height:120" coordorigin="2042,4397" coordsize="120,120" path="m2154,4397l2051,4397,2042,4409,2042,4504,2051,4516,2154,4516,2162,4504,2162,4409,2154,4397xe" filled="t" fillcolor="#004960" stroked="f">
                <v:path arrowok="t"/>
                <v:fill type="solid"/>
              </v:shape>
              <v:shape style="position:absolute;left:254;top:2320;width:4420;height:1417" type="#_x0000_t75">
                <v:imagedata r:id="rId44" o:title=""/>
              </v:shape>
              <v:shape style="position:absolute;left:4538;top:1475;width:136;height:845" type="#_x0000_t75">
                <v:imagedata r:id="rId45" o:title=""/>
              </v:shape>
              <v:shape style="position:absolute;left:254;top:1475;width:28;height:845" type="#_x0000_t75">
                <v:imagedata r:id="rId46" o:title=""/>
              </v:shape>
              <v:shape style="position:absolute;left:254;top:347;width:4420;height:1128" type="#_x0000_t75">
                <v:imagedata r:id="rId47" o:title=""/>
              </v:shape>
              <v:shape style="position:absolute;left:4538;top:384;width:136;height:1091" type="#_x0000_t75">
                <v:imagedata r:id="rId48" o:title=""/>
              </v:shape>
              <v:shape style="position:absolute;left:4538;top:3086;width:136;height:133" type="#_x0000_t75">
                <v:imagedata r:id="rId49" o:title=""/>
              </v:shape>
              <v:shape style="position:absolute;left:4595;top:3335;width:40;height:35" type="#_x0000_t75">
                <v:imagedata r:id="rId50" o:title=""/>
              </v:shape>
              <v:shape style="position:absolute;left:4538;top:3374;width:136;height:144" type="#_x0000_t75">
                <v:imagedata r:id="rId51" o:title=""/>
              </v:shape>
              <v:shape style="position:absolute;left:4520;top:3615;width:154;height:122" type="#_x0000_t75">
                <v:imagedata r:id="rId52" o:title=""/>
              </v:shape>
              <v:shape style="position:absolute;left:282;top:2320;width:4256;height:1265" type="#_x0000_t75">
                <v:imagedata r:id="rId53" o:title=""/>
              </v:shape>
              <v:shape style="position:absolute;left:282;top:1475;width:4256;height:845" type="#_x0000_t75">
                <v:imagedata r:id="rId54" o:title=""/>
              </v:shape>
              <v:shape style="position:absolute;left:282;top:384;width:4256;height:1091" type="#_x0000_t75">
                <v:imagedata r:id="rId55" o:title=""/>
              </v:shape>
              <v:shape style="position:absolute;left:4528;top:3372;width:9;height:12" type="#_x0000_t75">
                <v:imagedata r:id="rId56" o:title=""/>
              </v:shape>
            </v:group>
            <v:group style="position:absolute;left:8017;top:10632;width:3519;height:3777" coordorigin="8017,10632" coordsize="3519,3777">
              <v:shape style="position:absolute;left:8017;top:10632;width:3519;height:3777" coordorigin="8017,10632" coordsize="3519,3777" path="m8160,10632l8091,10634,8026,10662,8017,10732,8017,14273,8017,14310,8025,14377,8086,14408,8153,14409,11430,14409,11503,14401,11534,14339,11535,14304,11535,10732,11527,10665,11466,10634,8160,10632xe" filled="t" fillcolor="#AECCD7" stroked="f">
                <v:path arrowok="t"/>
                <v:fill type="solid"/>
              </v:shape>
              <v:shape style="position:absolute;left:8346;top:10842;width:2987;height:665" type="#_x0000_t75">
                <v:imagedata r:id="rId57" o:title=""/>
              </v:shape>
              <v:shape style="position:absolute;left:8168;top:11668;width:2744;height:649" type="#_x0000_t75">
                <v:imagedata r:id="rId58" o:title=""/>
              </v:shape>
              <v:shape style="position:absolute;left:8168;top:12481;width:2544;height:887" type="#_x0000_t75">
                <v:imagedata r:id="rId59" o:title=""/>
              </v:shape>
              <v:shape style="position:absolute;left:8168;top:13529;width:1786;height:661" type="#_x0000_t75">
                <v:imagedata r:id="rId60" o:title=""/>
              </v:shape>
              <v:shape style="position:absolute;left:10054;top:13769;width:1305;height:168" type="#_x0000_t75">
                <v:imagedata r:id="rId61" o:title=""/>
              </v:shape>
            </v:group>
            <v:group style="position:absolute;left:7749;top:10823;width:457;height:424" coordorigin="7749,10823" coordsize="457,424">
              <v:shape style="position:absolute;left:7749;top:10823;width:457;height:424" coordorigin="7749,10823" coordsize="457,424" path="m7821,10823l7754,10838,7749,10892,7749,11180,7763,11243,7817,11248,8134,11248,8201,11233,8206,11180,8205,10892,8191,10828,7821,10823xe" filled="t" fillcolor="#EEB211" stroked="f">
                <v:path arrowok="t"/>
                <v:fill type="solid"/>
              </v:shape>
            </v:group>
            <v:group style="position:absolute;left:7841;top:10861;width:218;height:258" coordorigin="7841,10861" coordsize="218,258">
              <v:shape style="position:absolute;left:7841;top:10861;width:218;height:258" coordorigin="7841,10861" coordsize="218,258" path="m7934,10898l7880,10933,7847,11002,7841,11041,7841,11059,7844,11075,7848,11091,7853,11105,7858,11119,7870,11111,7891,11093,7900,11084,7890,11053,7883,11028,7879,11008,7879,10993,7882,10981,7947,10959,7977,10955,8030,10955,8059,10929,8030,10901,7988,10901,7957,10899,7934,10898xe" filled="t" fillcolor="#AB0635" stroked="f">
                <v:path arrowok="t"/>
                <v:fill type="solid"/>
              </v:shape>
              <v:shape style="position:absolute;left:7841;top:10861;width:218;height:258" coordorigin="7841,10861" coordsize="218,258" path="m8030,10955l7977,10955,7985,10994,8030,10955xe" filled="t" fillcolor="#AB0635" stroked="f">
                <v:path arrowok="t"/>
                <v:fill type="solid"/>
              </v:shape>
              <v:shape style="position:absolute;left:7841;top:10861;width:218;height:258" coordorigin="7841,10861" coordsize="218,258" path="m7988,10861l7988,10901,8030,10901,7988,10861xe" filled="t" fillcolor="#AB0635" stroked="f">
                <v:path arrowok="t"/>
                <v:fill type="solid"/>
              </v:shape>
            </v:group>
            <v:group style="position:absolute;left:7895;top:10952;width:218;height:258" coordorigin="7895,10952" coordsize="218,258">
              <v:shape style="position:absolute;left:7895;top:10952;width:218;height:258" coordorigin="7895,10952" coordsize="218,258" path="m7970,11077l7895,11142,7966,11210,7966,11170,8039,11170,8051,11165,8062,11154,8074,11138,8086,11116,7977,11116,7970,11077xe" filled="t" fillcolor="#AB0635" stroked="f">
                <v:path arrowok="t"/>
                <v:fill type="solid"/>
              </v:shape>
              <v:shape style="position:absolute;left:7895;top:10952;width:218;height:258" coordorigin="7895,10952" coordsize="218,258" path="m8039,11170l7966,11170,7997,11172,8021,11173,8038,11171,8039,11170xe" filled="t" fillcolor="#AB0635" stroked="f">
                <v:path arrowok="t"/>
                <v:fill type="solid"/>
              </v:shape>
              <v:shape style="position:absolute;left:7895;top:10952;width:218;height:258" coordorigin="7895,10952" coordsize="218,258" path="m8096,10952l8084,10960,8064,10979,8054,10987,8064,11018,8071,11043,8075,11063,8075,11078,8072,11090,8007,11113,7977,11116,8086,11116,8111,11049,8113,11030,8113,11013,8110,10996,8106,10980,8101,10966,8096,10952xe" filled="t" fillcolor="#AB0635" stroked="f">
                <v:path arrowok="t"/>
                <v:fill type="solid"/>
              </v:shape>
            </v:group>
            <v:group style="position:absolute;left:7739;top:10813;width:477;height:444" coordorigin="7739,10813" coordsize="477,444">
              <v:shape style="position:absolute;left:7739;top:10813;width:477;height:444" coordorigin="7739,10813" coordsize="477,444" path="m7821,10813l7752,10848,7739,11176,7740,11188,7773,11244,8134,11258,8145,11257,8171,11249,8189,11238,8189,11238,7804,11238,7793,11234,7759,11181,7759,10879,7763,10868,7817,10834,7820,10833,7821,10833,7821,10813xe" filled="t" fillcolor="#FFFFFF" stroked="f">
                <v:path arrowok="t"/>
                <v:fill type="solid"/>
              </v:shape>
              <v:shape style="position:absolute;left:7739;top:10813;width:477;height:444" coordorigin="7739,10813" coordsize="477,444" path="m7821,10813l7821,10833,8150,10833,8161,10837,8195,10892,8195,11192,8192,11203,8137,11238,7804,11238,8189,11238,8202,11223,8211,11207,8215,11187,8216,10895,8214,10883,8181,10827,8144,10814,7821,10813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3015pt;width:595.275pt;height:73.6245pt;mso-position-horizontal-relative:page;mso-position-vertical-relative:page;z-index:-72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73.627518pt;width:595.275pt;height:42.3765pt;mso-position-horizontal-relative:page;mso-position-vertical-relative:page;z-index:-72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116.004013pt;width:204.003pt;height:725.886pt;mso-position-horizontal-relative:page;mso-position-vertical-relative:page;z-index:-72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003006pt;margin-top:116.004013pt;width:391.272pt;height:725.886pt;mso-position-horizontal-relative:page;mso-position-vertical-relative:page;z-index:-72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06" w:h="16840"/>
          <w:pgMar w:top="156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8.534pt;margin-top:465.74295pt;width:534.104pt;height:327.668876pt;mso-position-horizontal-relative:page;mso-position-vertical-relative:page;z-index:-721" coordorigin="571,9315" coordsize="10682,6553">
            <v:group style="position:absolute;left:581;top:9325;width:10642;height:2873" coordorigin="581,9325" coordsize="10642,2873">
              <v:shape style="position:absolute;left:581;top:9325;width:10642;height:2873" coordorigin="581,9325" coordsize="10642,2873" path="m11134,9325l11063,9331,10963,9350,788,9350,722,9352,649,9362,596,9396,581,9467,581,9492,583,9521,586,9553,589,9589,594,9628,594,12191,11223,12198,11223,9589,11223,9553,11221,9477,11212,9396,11180,9338,11151,9327,11134,9325xe" filled="t" fillcolor="#9FA617" stroked="f">
                <v:path arrowok="t"/>
                <v:fill type="solid"/>
              </v:shape>
            </v:group>
            <v:group style="position:absolute;left:7031;top:12288;width:20;height:3010" coordorigin="7031,12288" coordsize="20,3010">
              <v:shape style="position:absolute;left:7031;top:12288;width:20;height:3010" coordorigin="7031,12288" coordsize="20,3010" path="m7047,12288l7036,12288,7031,12293,7031,12304,7036,12308,7047,12308,7051,12304,7051,12293,7047,12288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2348l7036,12348,7031,12352,7031,12363,7036,12368,7047,12368,7051,12363,7051,12352,7047,12348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2408l7036,12408,7031,12412,7031,12423,7036,12428,7047,12428,7051,12423,7051,12412,7047,12408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2467l7036,12467,7031,12472,7031,12483,7036,12487,7047,12487,7051,12483,7051,12472,7047,12467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2527l7036,12527,7031,12532,7031,12543,7036,12547,7047,12547,7051,12543,7051,12532,7047,12527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2587l7036,12587,7031,12592,7031,12603,7036,12607,7047,12607,7051,12603,7051,12592,7047,12587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2647l7036,12647,7031,12651,7031,12662,7036,12667,7047,12667,7051,12662,7051,12651,7047,12647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2707l7036,12707,7031,12711,7031,12722,7036,12727,7047,12727,7051,12722,7051,12711,7047,12707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2767l7036,12767,7031,12771,7031,12782,7036,12787,7047,12787,7051,12782,7051,12771,7047,12767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2826l7036,12826,7031,12831,7031,12842,7036,12846,7047,12846,7051,12842,7051,12831,7047,12826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2886l7036,12886,7031,12891,7031,12902,7036,12906,7047,12906,7051,12902,7051,12891,7047,12886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2946l7036,12946,7031,12950,7031,12961,7036,12966,7047,12966,7051,12961,7051,12950,7047,12946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3006l7036,13006,7031,13010,7031,13021,7036,13026,7047,13026,7051,13021,7051,13010,7047,13006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3066l7036,13066,7031,13070,7031,13081,7036,13086,7047,13086,7051,13081,7051,13070,7047,13066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3125l7036,13125,7031,13130,7031,13141,7036,13145,7047,13145,7051,13141,7051,13130,7047,13125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3185l7036,13185,7031,13190,7031,13201,7036,13205,7047,13205,7051,13201,7051,13190,7047,13185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3245l7036,13245,7031,13249,7031,13260,7036,13265,7047,13265,7051,13260,7051,13249,7047,13245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3305l7036,13305,7031,13309,7031,13320,7036,13325,7047,13325,7051,13320,7051,13309,7047,13305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3365l7036,13365,7031,13369,7031,13380,7036,13385,7047,13385,7051,13380,7051,13369,7047,13365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3424l7036,13424,7031,13429,7031,13440,7036,13444,7047,13444,7051,13440,7051,13429,7047,13424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3484l7036,13484,7031,13489,7031,13500,7036,13504,7047,13504,7051,13500,7051,13489,7047,13484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3544l7036,13544,7031,13548,7031,13560,7036,13564,7047,13564,7051,13560,7051,13548,7047,13544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3604l7036,13604,7031,13608,7031,13619,7036,13624,7047,13624,7051,13619,7051,13608,7047,13604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3664l7036,13664,7031,13668,7031,13679,7036,13684,7047,13684,7051,13679,7051,13668,7047,13664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3723l7036,13723,7031,13728,7031,13739,7036,13743,7047,13743,7051,13739,7051,13728,7047,13723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3783l7036,13783,7031,13788,7031,13799,7036,13803,7047,13803,7051,13799,7051,13788,7047,13783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3843l7036,13843,7031,13848,7031,13859,7036,13863,7047,13863,7051,13859,7051,13848,7047,13843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3903l7036,13903,7031,13907,7031,13918,7036,13923,7047,13923,7051,13918,7051,13907,7047,13903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3963l7036,13963,7031,13967,7031,13978,7036,13983,7047,13983,7051,13978,7051,13967,7047,13963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4022l7036,14022,7031,14027,7031,14038,7036,14042,7047,14042,7051,14038,7051,14027,7047,14022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4082l7036,14082,7031,14087,7031,14098,7036,14102,7047,14102,7051,14098,7051,14087,7047,14082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4142l7036,14142,7031,14147,7031,14158,7036,14162,7047,14162,7051,14158,7051,14147,7047,14142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4202l7036,14202,7031,14206,7031,14217,7036,14222,7047,14222,7051,14217,7051,14206,7047,14202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4262l7036,14262,7031,14266,7031,14277,7036,14282,7047,14282,7051,14277,7051,14266,7047,14262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4322l7036,14322,7031,14326,7031,14337,7036,14342,7047,14342,7051,14337,7051,14326,7047,14322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4381l7036,14381,7031,14386,7031,14397,7036,14401,7047,14401,7051,14397,7051,14386,7047,14381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4441l7036,14441,7031,14446,7031,14457,7036,14461,7047,14461,7051,14457,7051,14446,7047,14441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4501l7036,14501,7031,14505,7031,14516,7036,14521,7047,14521,7051,14516,7051,14505,7047,14501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4561l7036,14561,7031,14565,7031,14576,7036,14581,7047,14581,7051,14576,7051,14565,7047,14561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4621l7036,14621,7031,14625,7031,14636,7036,14641,7047,14641,7051,14636,7051,14625,7047,14621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4680l7036,14680,7031,14685,7031,14696,7036,14700,7047,14700,7051,14696,7051,14685,7047,14680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4740l7036,14740,7031,14745,7031,14756,7036,14760,7047,14760,7051,14756,7051,14745,7047,14740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4800l7036,14800,7031,14804,7031,14815,7036,14820,7047,14820,7051,14815,7051,14804,7047,14800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4860l7036,14860,7031,14864,7031,14875,7036,14880,7047,14880,7051,14875,7051,14864,7047,14860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4920l7036,14920,7031,14924,7031,14935,7036,14940,7047,14940,7051,14935,7051,14924,7047,14920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4979l7036,14979,7031,14984,7031,14995,7036,14999,7047,14999,7051,14995,7051,14984,7047,14979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5039l7036,15039,7031,15044,7031,15055,7036,15059,7047,15059,7051,15055,7051,15044,7047,15039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5099l7036,15099,7031,15103,7031,15115,7036,15119,7047,15119,7051,15115,7051,15103,7047,15099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5159l7036,15159,7031,15163,7031,15174,7036,15179,7047,15179,7051,15174,7051,15163,7047,15159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5219l7036,15219,7031,15223,7031,15234,7036,15239,7047,15239,7051,15234,7051,15223,7047,15219xe" filled="t" fillcolor="#717074" stroked="f">
                <v:path arrowok="t"/>
                <v:fill type="solid"/>
              </v:shape>
              <v:shape style="position:absolute;left:7031;top:12288;width:20;height:3010" coordorigin="7031,12288" coordsize="20,3010" path="m7047,15278l7036,15278,7031,15283,7031,15294,7036,15298,7047,15298,7051,15294,7051,15283,7047,15278xe" filled="t" fillcolor="#717074" stroked="f">
                <v:path arrowok="t"/>
                <v:fill type="solid"/>
              </v:shape>
            </v:group>
            <v:group style="position:absolute;left:7031;top:12228;width:20;height:3130" coordorigin="7031,12228" coordsize="20,3130">
              <v:shape style="position:absolute;left:7031;top:12228;width:20;height:3130" coordorigin="7031,12228" coordsize="20,3130" path="m7044,12228l7039,12228,7036,12229,7032,12233,7031,12236,7031,12241,7032,12243,7036,12247,7039,12248,7044,12248,7046,12247,7050,12243,7051,12241,7051,12236,7050,12233,7046,12229,7044,12228xe" filled="t" fillcolor="#717074" stroked="f">
                <v:path arrowok="t"/>
                <v:fill type="solid"/>
              </v:shape>
              <v:shape style="position:absolute;left:7031;top:12228;width:20;height:3130" coordorigin="7031,12228" coordsize="20,3130" path="m7044,15338l7039,15338,7036,15339,7032,15343,7031,15346,7031,15351,7032,15353,7036,15357,7039,15358,7044,15358,7046,15357,7050,15353,7051,15351,7051,15346,7050,15343,7046,15339,7044,15338xe" filled="t" fillcolor="#717074" stroked="f">
                <v:path arrowok="t"/>
                <v:fill type="solid"/>
              </v:shape>
            </v:group>
            <v:group style="position:absolute;left:2791;top:12289;width:20;height:2929" coordorigin="2791,12289" coordsize="20,2929">
              <v:shape style="position:absolute;left:2791;top:12289;width:20;height:2929" coordorigin="2791,12289" coordsize="20,2929" path="m2807,12289l2796,12289,2791,12293,2791,12304,2796,12309,2807,12309,2811,12304,2811,12293,2807,12289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2349l2796,12349,2791,12354,2791,12365,2796,12369,2807,12369,2811,12365,2811,12354,2807,12349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2410l2796,12410,2791,12415,2791,12426,2796,12430,2807,12430,2811,12426,2811,12415,2807,12410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2471l2796,12471,2791,12475,2791,12486,2796,12491,2807,12491,2811,12486,2811,12475,2807,12471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2531l2796,12531,2791,12536,2791,12547,2796,12551,2807,12551,2811,12547,2811,12536,2807,12531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2592l2796,12592,2791,12596,2791,12607,2796,12612,2807,12612,2811,12607,2811,12596,2807,12592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2652l2796,12652,2791,12657,2791,12668,2796,12672,2807,12672,2811,12668,2811,12657,2807,12652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2713l2796,12713,2791,12718,2791,12729,2796,12733,2807,12733,2811,12729,2811,12718,2807,12713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2774l2796,12774,2791,12778,2791,12789,2796,12794,2807,12794,2811,12789,2811,12778,2807,12774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2834l2796,12834,2791,12839,2791,12850,2796,12854,2807,12854,2811,12850,2811,12839,2807,12834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2895l2796,12895,2791,12899,2791,12910,2796,12915,2807,12915,2811,12910,2811,12899,2807,12895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2955l2796,12955,2791,12960,2791,12971,2796,12975,2807,12975,2811,12971,2811,12960,2807,12955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3016l2796,13016,2791,13021,2791,13032,2796,13036,2807,13036,2811,13032,2811,13021,2807,13016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3077l2796,13077,2791,13081,2791,13092,2796,13097,2807,13097,2811,13092,2811,13081,2807,13077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3137l2796,13137,2791,13142,2791,13153,2796,13157,2807,13157,2811,13153,2811,13142,2807,13137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3198l2796,13198,2791,13202,2791,13213,2796,13218,2807,13218,2811,13213,2811,13202,2807,13198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3258l2796,13258,2791,13263,2791,13274,2796,13278,2807,13278,2811,13274,2811,13263,2807,13258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3319l2796,13319,2791,13324,2791,13335,2796,13339,2807,13339,2811,13335,2811,13324,2807,13319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3380l2796,13380,2791,13384,2791,13395,2796,13400,2807,13400,2811,13395,2811,13384,2807,13380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3440l2796,13440,2791,13445,2791,13456,2796,13460,2807,13460,2811,13456,2811,13445,2807,13440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3501l2796,13501,2791,13505,2791,13516,2796,13521,2807,13521,2811,13516,2811,13505,2807,13501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3561l2796,13561,2791,13566,2791,13577,2796,13581,2807,13581,2811,13577,2811,13566,2807,13561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3622l2796,13622,2791,13627,2791,13638,2796,13642,2807,13642,2811,13638,2811,13627,2807,13622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3683l2796,13683,2791,13687,2791,13698,2796,13703,2807,13703,2811,13698,2811,13687,2807,13683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3743l2796,13743,2791,13748,2791,13759,2796,13763,2807,13763,2811,13759,2811,13748,2807,13743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3804l2796,13804,2791,13808,2791,13819,2796,13824,2807,13824,2811,13819,2811,13808,2807,13804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3864l2796,13864,2791,13869,2791,13880,2796,13884,2807,13884,2811,13880,2811,13869,2807,13864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3925l2796,13925,2791,13930,2791,13941,2796,13945,2807,13945,2811,13941,2811,13930,2807,13925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3986l2796,13986,2791,13990,2791,14001,2796,14006,2807,14006,2811,14001,2811,13990,2807,13986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4046l2796,14046,2791,14051,2791,14062,2796,14066,2807,14066,2811,14062,2811,14051,2807,14046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4107l2796,14107,2791,14111,2791,14122,2796,14127,2807,14127,2811,14122,2811,14111,2807,14107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4167l2796,14167,2791,14172,2791,14183,2796,14187,2807,14187,2811,14183,2811,14172,2807,14167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4228l2796,14228,2791,14233,2791,14244,2796,14248,2807,14248,2811,14244,2811,14233,2807,14228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4289l2796,14289,2791,14293,2791,14304,2796,14309,2807,14309,2811,14304,2811,14293,2807,14289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4349l2796,14349,2791,14354,2791,14365,2796,14369,2807,14369,2811,14365,2811,14354,2807,14349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4410l2796,14410,2791,14414,2791,14425,2796,14430,2807,14430,2811,14425,2811,14414,2807,14410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4470l2796,14470,2791,14475,2791,14486,2796,14490,2807,14490,2811,14486,2811,14475,2807,14470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4531l2796,14531,2791,14536,2791,14547,2796,14551,2807,14551,2811,14547,2811,14536,2807,14531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4592l2796,14592,2791,14596,2791,14607,2796,14612,2807,14612,2811,14607,2811,14596,2807,14592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4652l2796,14652,2791,14657,2791,14668,2796,14672,2807,14672,2811,14668,2811,14657,2807,14652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4713l2796,14713,2791,14717,2791,14728,2796,14733,2807,14733,2811,14728,2811,14717,2807,14713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4773l2796,14773,2791,14778,2791,14789,2796,14793,2807,14793,2811,14789,2811,14778,2807,14773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4834l2796,14834,2791,14839,2791,14850,2796,14854,2807,14854,2811,14850,2811,14839,2807,14834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4895l2796,14895,2791,14899,2791,14910,2796,14915,2807,14915,2811,14910,2811,14899,2807,14895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4955l2796,14955,2791,14960,2791,14971,2796,14975,2807,14975,2811,14971,2811,14960,2807,14955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5016l2796,15016,2791,15020,2791,15031,2796,15036,2807,15036,2811,15031,2811,15020,2807,15016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5076l2796,15076,2791,15081,2791,15092,2796,15096,2807,15096,2811,15092,2811,15081,2807,15076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5137l2796,15137,2791,15142,2791,15153,2796,15157,2807,15157,2811,15153,2811,15142,2807,15137xe" filled="t" fillcolor="#717074" stroked="f">
                <v:path arrowok="t"/>
                <v:fill type="solid"/>
              </v:shape>
              <v:shape style="position:absolute;left:2791;top:12289;width:20;height:2929" coordorigin="2791,12289" coordsize="20,2929" path="m2807,15198l2796,15198,2791,15202,2791,15213,2796,15218,2807,15218,2811,15213,2811,15202,2807,15198xe" filled="t" fillcolor="#717074" stroked="f">
                <v:path arrowok="t"/>
                <v:fill type="solid"/>
              </v:shape>
            </v:group>
            <v:group style="position:absolute;left:2791;top:12228;width:20;height:3050" coordorigin="2791,12228" coordsize="20,3050">
              <v:shape style="position:absolute;left:2791;top:12228;width:20;height:3050" coordorigin="2791,12228" coordsize="20,3050" path="m2804,12228l2799,12228,2796,12229,2792,12233,2791,12236,2791,12241,2792,12243,2796,12247,2799,12248,2804,12248,2806,12247,2810,12243,2811,12241,2811,12236,2810,12233,2806,12229,2804,12228xe" filled="t" fillcolor="#717074" stroked="f">
                <v:path arrowok="t"/>
                <v:fill type="solid"/>
              </v:shape>
              <v:shape style="position:absolute;left:2791;top:12228;width:20;height:3050" coordorigin="2791,12228" coordsize="20,3050" path="m2804,15258l2799,15258,2796,15259,2792,15263,2791,15266,2791,15271,2792,15273,2796,15277,2799,15278,2804,15278,2806,15277,2810,15273,2811,15271,2811,15266,2810,15263,2806,15259,2804,15258xe" filled="t" fillcolor="#717074" stroked="f">
                <v:path arrowok="t"/>
                <v:fill type="solid"/>
              </v:shape>
            </v:group>
            <v:group style="position:absolute;left:4921;top:12269;width:20;height:3519" coordorigin="4921,12269" coordsize="20,3519">
              <v:shape style="position:absolute;left:4921;top:12269;width:20;height:3519" coordorigin="4921,12269" coordsize="20,3519" path="m4937,12269l4926,12269,4921,12273,4921,12284,4926,12289,4937,12289,4941,12284,4941,12273,4937,12269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2329l4926,12329,4921,12333,4921,12344,4926,12349,4937,12349,4941,12344,4941,12333,4937,12329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2389l4926,12389,4921,12394,4921,12405,4926,12409,4937,12409,4941,12405,4941,12394,4937,12389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2450l4926,12450,4921,12454,4921,12465,4926,12470,4937,12470,4941,12465,4941,12454,4937,12450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2510l4926,12510,4921,12514,4921,12525,4926,12530,4937,12530,4941,12525,4941,12514,4937,12510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2570l4926,12570,4921,12575,4921,12586,4926,12590,4937,12590,4941,12586,4941,12575,4937,12570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2631l4926,12631,4921,12635,4921,12646,4926,12651,4937,12651,4941,12646,4941,12635,4937,12631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2691l4926,12691,4921,12695,4921,12706,4926,12711,4937,12711,4941,12706,4941,12695,4937,12691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2751l4926,12751,4921,12756,4921,12767,4926,12771,4937,12771,4941,12767,4941,12756,4937,12751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2812l4926,12812,4921,12816,4921,12827,4926,12832,4937,12832,4941,12827,4941,12816,4937,12812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2872l4926,12872,4921,12876,4921,12887,4926,12892,4937,12892,4941,12887,4941,12876,4937,12872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2932l4926,12932,4921,12937,4921,12948,4926,12952,4937,12952,4941,12948,4941,12937,4937,12932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2993l4926,12993,4921,12997,4921,13008,4926,13013,4937,13013,4941,13008,4941,12997,4937,12993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3053l4926,13053,4921,13057,4921,13068,4926,13073,4937,13073,4941,13068,4941,13057,4937,13053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3113l4926,13113,4921,13118,4921,13129,4926,13133,4937,13133,4941,13129,4941,13118,4937,13113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3174l4926,13174,4921,13178,4921,13189,4926,13194,4937,13194,4941,13189,4941,13178,4937,13174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3234l4926,13234,4921,13238,4921,13249,4926,13254,4937,13254,4941,13249,4941,13238,4937,13234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3294l4926,13294,4921,13299,4921,13310,4926,13314,4937,13314,4941,13310,4941,13299,4937,13294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3355l4926,13355,4921,13359,4921,13370,4926,13375,4937,13375,4941,13370,4941,13359,4937,13355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3415l4926,13415,4921,13419,4921,13430,4926,13435,4937,13435,4941,13430,4941,13419,4937,13415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3475l4926,13475,4921,13480,4921,13491,4926,13495,4937,13495,4941,13491,4941,13480,4937,13475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3536l4926,13536,4921,13540,4921,13551,4926,13556,4937,13556,4941,13551,4941,13540,4937,13536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3596l4926,13596,4921,13600,4921,13611,4926,13616,4937,13616,4941,13611,4941,13600,4937,13596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3656l4926,13656,4921,13661,4921,13672,4926,13676,4937,13676,4941,13672,4941,13661,4937,13656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3717l4926,13717,4921,13721,4921,13732,4926,13737,4937,13737,4941,13732,4941,13721,4937,13717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3777l4926,13777,4921,13781,4921,13792,4926,13797,4937,13797,4941,13792,4941,13781,4937,13777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3837l4926,13837,4921,13842,4921,13853,4926,13857,4937,13857,4941,13853,4941,13842,4937,13837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3898l4926,13898,4921,13902,4921,13913,4926,13918,4937,13918,4941,13913,4941,13902,4937,13898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3958l4926,13958,4921,13962,4921,13973,4926,13978,4937,13978,4941,13973,4941,13962,4937,13958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4018l4926,14018,4921,14023,4921,14034,4926,14038,4937,14038,4941,14034,4941,14023,4937,14018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4079l4926,14079,4921,14083,4921,14094,4926,14099,4937,14099,4941,14094,4941,14083,4937,14079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4139l4926,14139,4921,14143,4921,14154,4926,14159,4937,14159,4941,14154,4941,14143,4937,14139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4199l4926,14199,4921,14204,4921,14215,4926,14219,4937,14219,4941,14215,4941,14204,4937,14199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4260l4926,14260,4921,14264,4921,14275,4926,14280,4937,14280,4941,14275,4941,14264,4937,14260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4320l4926,14320,4921,14324,4921,14335,4926,14340,4937,14340,4941,14335,4941,14324,4937,14320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4380l4926,14380,4921,14385,4921,14396,4926,14400,4937,14400,4941,14396,4941,14385,4937,14380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4441l4926,14441,4921,14445,4921,14456,4926,14461,4937,14461,4941,14456,4941,14445,4937,14441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4501l4926,14501,4921,14505,4921,14516,4926,14521,4937,14521,4941,14516,4941,14505,4937,14501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4561l4926,14561,4921,14566,4921,14577,4926,14581,4937,14581,4941,14577,4941,14566,4937,14561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4622l4926,14622,4921,14626,4921,14637,4926,14642,4937,14642,4941,14637,4941,14626,4937,14622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4682l4926,14682,4921,14686,4921,14697,4926,14702,4937,14702,4941,14697,4941,14686,4937,14682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4742l4926,14742,4921,14747,4921,14758,4926,14762,4937,14762,4941,14758,4941,14747,4937,14742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4803l4926,14803,4921,14807,4921,14818,4926,14823,4937,14823,4941,14818,4941,14807,4937,14803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4863l4926,14863,4921,14867,4921,14878,4926,14883,4937,14883,4941,14878,4941,14867,4937,14863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4923l4926,14923,4921,14928,4921,14939,4926,14943,4937,14943,4941,14939,4941,14928,4937,14923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4984l4926,14984,4921,14988,4921,14999,4926,15004,4937,15004,4941,14999,4941,14988,4937,14984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5044l4926,15044,4921,15048,4921,15059,4926,15064,4937,15064,4941,15059,4941,15048,4937,15044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5104l4926,15104,4921,15109,4921,15120,4926,15124,4937,15124,4941,15120,4941,15109,4937,15104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5165l4926,15165,4921,15169,4921,15180,4926,15185,4937,15185,4941,15180,4941,15169,4937,15165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5225l4926,15225,4921,15229,4921,15240,4926,15245,4937,15245,4941,15240,4941,15229,4937,15225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5285l4926,15285,4921,15290,4921,15301,4926,15305,4937,15305,4941,15301,4941,15290,4937,15285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5346l4926,15346,4921,15350,4921,15361,4926,15366,4937,15366,4941,15361,4941,15350,4937,15346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5406l4926,15406,4921,15410,4921,15421,4926,15426,4937,15426,4941,15421,4941,15410,4937,15406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5466l4926,15466,4921,15471,4921,15482,4926,15486,4937,15486,4941,15482,4941,15471,4937,15466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5527l4926,15527,4921,15531,4921,15542,4926,15547,4937,15547,4941,15542,4941,15531,4937,15527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5587l4926,15587,4921,15591,4921,15602,4926,15607,4937,15607,4941,15602,4941,15591,4937,15587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5647l4926,15647,4921,15652,4921,15663,4926,15667,4937,15667,4941,15663,4941,15652,4937,15647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5708l4926,15708,4921,15712,4921,15723,4926,15728,4937,15728,4941,15723,4941,15712,4937,15708xe" filled="t" fillcolor="#717074" stroked="f">
                <v:path arrowok="t"/>
                <v:fill type="solid"/>
              </v:shape>
              <v:shape style="position:absolute;left:4921;top:12269;width:20;height:3519" coordorigin="4921,12269" coordsize="20,3519" path="m4937,15768l4926,15768,4921,15772,4921,15783,4926,15788,4937,15788,4941,15783,4941,15772,4937,15768xe" filled="t" fillcolor="#717074" stroked="f">
                <v:path arrowok="t"/>
                <v:fill type="solid"/>
              </v:shape>
            </v:group>
            <v:group style="position:absolute;left:4921;top:12208;width:20;height:3640" coordorigin="4921,12208" coordsize="20,3640">
              <v:shape style="position:absolute;left:4921;top:12208;width:20;height:3640" coordorigin="4921,12208" coordsize="20,3640" path="m4934,12208l4929,12208,4926,12209,4922,12213,4921,12216,4921,12221,4922,12223,4926,12227,4929,12228,4934,12228,4936,12227,4940,12223,4941,12221,4941,12216,4940,12213,4936,12209,4934,12208xe" filled="t" fillcolor="#717074" stroked="f">
                <v:path arrowok="t"/>
                <v:fill type="solid"/>
              </v:shape>
              <v:shape style="position:absolute;left:4921;top:12208;width:20;height:3640" coordorigin="4921,12208" coordsize="20,3640" path="m4934,15828l4929,15828,4926,15829,4922,15833,4921,15836,4921,15841,4922,15843,4926,15847,4929,15848,4934,15848,4936,15847,4940,15843,4941,15841,4941,15836,4940,15833,4936,15829,4934,15828xe" filled="t" fillcolor="#717074" stroked="f">
                <v:path arrowok="t"/>
                <v:fill type="solid"/>
              </v:shape>
            </v:group>
            <v:group style="position:absolute;left:9111;top:12329;width:20;height:3459" coordorigin="9111,12329" coordsize="20,3459">
              <v:shape style="position:absolute;left:9111;top:12329;width:20;height:3459" coordorigin="9111,12329" coordsize="20,3459" path="m9127,12329l9116,12329,9111,12333,9111,12344,9116,12349,9127,12349,9131,12344,9131,12333,9127,12329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2389l9116,12389,9111,12393,9111,12404,9116,12409,9127,12409,9131,12404,9131,12393,9127,12389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2449l9116,12449,9111,12454,9111,12465,9116,12469,9127,12469,9131,12465,9131,12454,9127,12449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2510l9116,12510,9111,12514,9111,12525,9116,12530,9127,12530,9131,12525,9131,12514,9127,12510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2570l9116,12570,9111,12574,9111,12585,9116,12590,9127,12590,9131,12585,9131,12574,9127,12570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2630l9116,12630,9111,12635,9111,12646,9116,12650,9127,12650,9131,12646,9131,12635,9127,12630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2691l9116,12691,9111,12695,9111,12706,9116,12711,9127,12711,9131,12706,9131,12695,9127,12691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2751l9116,12751,9111,12755,9111,12766,9116,12771,9127,12771,9131,12766,9131,12755,9127,12751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2811l9116,12811,9111,12816,9111,12827,9116,12831,9127,12831,9131,12827,9131,12816,9127,12811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2872l9116,12872,9111,12876,9111,12887,9116,12892,9127,12892,9131,12887,9131,12876,9127,12872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2932l9116,12932,9111,12936,9111,12947,9116,12952,9127,12952,9131,12947,9131,12936,9127,12932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2992l9116,12992,9111,12997,9111,13008,9116,13012,9127,13012,9131,13008,9131,12997,9127,12992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3053l9116,13053,9111,13057,9111,13068,9116,13073,9127,13073,9131,13068,9131,13057,9127,13053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3113l9116,13113,9111,13117,9111,13128,9116,13133,9127,13133,9131,13128,9131,13117,9127,13113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3173l9116,13173,9111,13178,9111,13189,9116,13193,9127,13193,9131,13189,9131,13178,9127,13173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3234l9116,13234,9111,13238,9111,13249,9116,13254,9127,13254,9131,13249,9131,13238,9127,13234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3294l9116,13294,9111,13298,9111,13310,9116,13314,9127,13314,9131,13310,9131,13298,9127,13294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3354l9116,13354,9111,13359,9111,13370,9116,13374,9127,13374,9131,13370,9131,13359,9127,13354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3415l9116,13415,9111,13419,9111,13430,9116,13435,9127,13435,9131,13430,9131,13419,9127,13415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3475l9116,13475,9111,13479,9111,13491,9116,13495,9127,13495,9131,13491,9131,13479,9127,13475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3535l9116,13535,9111,13540,9111,13551,9116,13555,9127,13555,9131,13551,9131,13540,9127,13535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3596l9116,13596,9111,13600,9111,13611,9116,13616,9127,13616,9131,13611,9131,13600,9127,13596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3656l9116,13656,9111,13661,9111,13672,9116,13676,9127,13676,9131,13672,9131,13661,9127,13656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3716l9116,13716,9111,13721,9111,13732,9116,13736,9127,13736,9131,13732,9131,13721,9127,13716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3777l9116,13777,9111,13781,9111,13792,9116,13797,9127,13797,9131,13792,9131,13781,9127,13777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3837l9116,13837,9111,13842,9111,13853,9116,13857,9127,13857,9131,13853,9131,13842,9127,13837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3897l9116,13897,9111,13902,9111,13913,9116,13917,9127,13917,9131,13913,9131,13902,9127,13897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3958l9116,13958,9111,13962,9111,13973,9116,13978,9127,13978,9131,13973,9131,13962,9127,13958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4018l9116,14018,9111,14023,9111,14034,9116,14038,9127,14038,9131,14034,9131,14023,9127,14018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4078l9116,14078,9111,14083,9111,14094,9116,14098,9127,14098,9131,14094,9131,14083,9127,14078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4139l9116,14139,9111,14143,9111,14154,9116,14159,9127,14159,9131,14154,9131,14143,9127,14139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4199l9116,14199,9111,14204,9111,14215,9116,14219,9127,14219,9131,14215,9131,14204,9127,14199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4259l9116,14259,9111,14264,9111,14275,9116,14279,9127,14279,9131,14275,9131,14264,9127,14259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4320l9116,14320,9111,14324,9111,14335,9116,14340,9127,14340,9131,14335,9131,14324,9127,14320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4380l9116,14380,9111,14385,9111,14396,9116,14400,9127,14400,9131,14396,9131,14385,9127,14380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4440l9116,14440,9111,14445,9111,14456,9116,14460,9127,14460,9131,14456,9131,14445,9127,14440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4501l9116,14501,9111,14505,9111,14516,9116,14521,9127,14521,9131,14516,9131,14505,9127,14501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4561l9116,14561,9111,14566,9111,14577,9116,14581,9127,14581,9131,14577,9131,14566,9127,14561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4621l9116,14621,9111,14626,9111,14637,9116,14641,9127,14641,9131,14637,9131,14626,9127,14621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4682l9116,14682,9111,14686,9111,14697,9116,14702,9127,14702,9131,14697,9131,14686,9127,14682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4742l9116,14742,9111,14747,9111,14758,9116,14762,9127,14762,9131,14758,9131,14747,9127,14742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4802l9116,14802,9111,14807,9111,14818,9116,14822,9127,14822,9131,14818,9131,14807,9127,14802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4863l9116,14863,9111,14867,9111,14878,9116,14883,9127,14883,9131,14878,9131,14867,9127,14863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4923l9116,14923,9111,14928,9111,14939,9116,14943,9127,14943,9131,14939,9131,14928,9127,14923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4983l9116,14983,9111,14988,9111,14999,9116,15003,9127,15003,9131,14999,9131,14988,9127,14983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5044l9116,15044,9111,15048,9111,15059,9116,15064,9127,15064,9131,15059,9131,15048,9127,15044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5104l9116,15104,9111,15109,9111,15120,9116,15124,9127,15124,9131,15120,9131,15109,9127,15104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5164l9116,15164,9111,15169,9111,15180,9116,15184,9127,15184,9131,15180,9131,15169,9127,15164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5225l9116,15225,9111,15229,9111,15240,9116,15245,9127,15245,9131,15240,9131,15229,9127,15225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5285l9116,15285,9111,15290,9111,15301,9116,15305,9127,15305,9131,15301,9131,15290,9127,15285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5346l9116,15346,9111,15350,9111,15361,9116,15366,9127,15366,9131,15361,9131,15350,9127,15346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5406l9116,15406,9111,15410,9111,15421,9116,15426,9127,15426,9131,15421,9131,15410,9127,15406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5466l9116,15466,9111,15471,9111,15482,9116,15486,9127,15486,9131,15482,9131,15471,9127,15466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5527l9116,15527,9111,15531,9111,15542,9116,15547,9127,15547,9131,15542,9131,15531,9127,15527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5587l9116,15587,9111,15591,9111,15602,9116,15607,9127,15607,9131,15602,9131,15591,9127,15587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5647l9116,15647,9111,15652,9111,15663,9116,15667,9127,15667,9131,15663,9131,15652,9127,15647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5708l9116,15708,9111,15712,9111,15723,9116,15728,9127,15728,9131,15723,9131,15712,9127,15708xe" filled="t" fillcolor="#717074" stroked="f">
                <v:path arrowok="t"/>
                <v:fill type="solid"/>
              </v:shape>
              <v:shape style="position:absolute;left:9111;top:12329;width:20;height:3459" coordorigin="9111,12329" coordsize="20,3459" path="m9127,15768l9116,15768,9111,15772,9111,15783,9116,15788,9127,15788,9131,15783,9131,15772,9127,15768xe" filled="t" fillcolor="#717074" stroked="f">
                <v:path arrowok="t"/>
                <v:fill type="solid"/>
              </v:shape>
            </v:group>
            <v:group style="position:absolute;left:9111;top:12268;width:20;height:3580" coordorigin="9111,12268" coordsize="20,3580">
              <v:shape style="position:absolute;left:9111;top:12268;width:20;height:3580" coordorigin="9111,12268" coordsize="20,3580" path="m9124,12268l9119,12268,9116,12269,9112,12273,9111,12276,9111,12281,9112,12283,9116,12287,9119,12288,9124,12288,9126,12287,9130,12283,9131,12281,9131,12276,9130,12273,9126,12269,9124,12268xe" filled="t" fillcolor="#717074" stroked="f">
                <v:path arrowok="t"/>
                <v:fill type="solid"/>
              </v:shape>
              <v:shape style="position:absolute;left:9111;top:12268;width:20;height:3580" coordorigin="9111,12268" coordsize="20,3580" path="m9124,15828l9119,15828,9116,15829,9112,15833,9111,15836,9111,15841,9112,15843,9116,15847,9119,15848,9124,15848,9126,15847,9130,15843,9131,15841,9131,15836,9130,15833,9126,15829,9124,15828xe" filled="t" fillcolor="#717074" stroked="f">
                <v:path arrowok="t"/>
                <v:fill type="solid"/>
              </v:shape>
              <v:shape style="position:absolute;left:9097;top:9339;width:40;height:2873" type="#_x0000_t75">
                <v:imagedata r:id="rId62" o:title=""/>
              </v:shape>
              <v:shape style="position:absolute;left:4907;top:9332;width:40;height:2886" type="#_x0000_t75">
                <v:imagedata r:id="rId63" o:title=""/>
              </v:shape>
            </v:group>
            <v:group style="position:absolute;left:612;top:12198;width:10631;height:289" coordorigin="612,12198" coordsize="10631,289">
              <v:shape style="position:absolute;left:612;top:12198;width:10631;height:289" coordorigin="612,12198" coordsize="10631,289" path="m612,12487l11243,12487,11243,12198,612,12198,612,12487xe" filled="t" fillcolor="#EEEFDB" stroked="f">
                <v:path arrowok="t"/>
                <v:fill type="solid"/>
              </v:shape>
            </v:group>
            <v:group style="position:absolute;left:612;top:12820;width:10631;height:289" coordorigin="612,12820" coordsize="10631,289">
              <v:shape style="position:absolute;left:612;top:12820;width:10631;height:289" coordorigin="612,12820" coordsize="10631,289" path="m612,13108l11243,13108,11243,12820,612,12820,612,13108xe" filled="t" fillcolor="#EEEFDB" stroked="f">
                <v:path arrowok="t"/>
                <v:fill type="solid"/>
              </v:shape>
            </v:group>
            <v:group style="position:absolute;left:612;top:13630;width:10631;height:289" coordorigin="612,13630" coordsize="10631,289">
              <v:shape style="position:absolute;left:612;top:13630;width:10631;height:289" coordorigin="612,13630" coordsize="10631,289" path="m612,13918l11243,13918,11243,13630,612,13630,612,13918xe" filled="t" fillcolor="#EEEFDB" stroked="f">
                <v:path arrowok="t"/>
                <v:fill type="solid"/>
              </v:shape>
            </v:group>
            <v:group style="position:absolute;left:612;top:14428;width:10631;height:289" coordorigin="612,14428" coordsize="10631,289">
              <v:shape style="position:absolute;left:612;top:14428;width:10631;height:289" coordorigin="612,14428" coordsize="10631,289" path="m612,14717l11243,14717,11243,14428,612,14428,612,14717xe" filled="t" fillcolor="#EEEFDB" stroked="f">
                <v:path arrowok="t"/>
                <v:fill type="solid"/>
              </v:shape>
            </v:group>
            <v:group style="position:absolute;left:612;top:15228;width:10631;height:289" coordorigin="612,15228" coordsize="10631,289">
              <v:shape style="position:absolute;left:612;top:15228;width:10631;height:289" coordorigin="612,15228" coordsize="10631,289" path="m612,15517l11243,15517,11243,15228,612,15228,612,15517xe" filled="t" fillcolor="#EEEFDB" stroked="f">
                <v:path arrowok="t"/>
                <v:fill type="solid"/>
              </v:shape>
            </v:group>
            <v:group style="position:absolute;left:2661;top:9673;width:737;height:119" coordorigin="2661,9673" coordsize="737,119">
              <v:shape style="position:absolute;left:2661;top:9673;width:737;height:119" coordorigin="2661,9673" coordsize="737,119" path="m2721,9673l2710,9673,2690,9677,2674,9689,2665,9709,2661,9735,2665,9763,2676,9781,2692,9790,2719,9787,2735,9776,2736,9774,2692,9774,2681,9766,2681,9746,2686,9738,2693,9733,2737,9733,2727,9724,2683,9724,2689,9702,2705,9690,2718,9690,2734,9690,2739,9681,2730,9676,2721,9673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2737,9733l2715,9733,2722,9741,2722,9766,2715,9774,2736,9774,2743,9758,2737,9733,2737,9733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2696,9718l2683,9724,2727,9724,2722,9719,2696,9718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2734,9690l2718,9690,2725,9694,2730,9698,2734,9690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2779,9674l2757,9674,2757,9697,2767,9697,2759,9721,2769,9721,2779,9697,2779,9674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2815,9674l2793,9674,2793,9697,2802,9697,2794,9721,2805,9721,2815,9697,2815,9674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2906,9674l2884,9674,2884,9790,2906,9790,2906,9740,2972,9740,2972,9720,2906,9720,2906,9674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2972,9740l2950,9740,2950,9790,2972,9790,2972,9740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2972,9674l2950,9674,2950,9720,2972,9720,2972,9674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3032,9739l2993,9739,2993,9757,3032,9757,3032,9739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3103,9674l3077,9677,3059,9687,3048,9703,3044,9726,3047,9755,3056,9775,3071,9787,3090,9791,3112,9787,3127,9774,3126,9773,3090,9773,3074,9766,3067,9744,3069,9712,3078,9696,3101,9691,3124,9691,3121,9684,3103,9674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3113,9756l3106,9769,3100,9773,3126,9773,3113,9756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3124,9691l3101,9691,3107,9698,3111,9708,3131,9703,3124,9691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3169,9674l3149,9674,3149,9790,3169,9790,3169,9674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3247,9720l3227,9720,3232,9723,3232,9737,3204,9743,3189,9754,3189,9780,3201,9791,3217,9791,3225,9788,3233,9782,3252,9782,3252,9777,3208,9777,3204,9773,3204,9755,3232,9750,3252,9750,3252,9738,3247,9720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3252,9782l3233,9782,3234,9790,3253,9790,3252,9786,3252,9782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3252,9750l3232,9750,3232,9768,3228,9771,3220,9777,3252,9777,3252,9750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3228,9706l3204,9709,3190,9718,3202,9730,3205,9725,3210,9720,3247,9720,3246,9715,3228,9706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3278,9765l3265,9774,3272,9785,3283,9791,3314,9791,3327,9784,3327,9777,3289,9777,3283,9771,3278,9765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3306,9705l3281,9705,3268,9714,3268,9729,3277,9748,3296,9757,3309,9765,3309,9773,3305,9777,3327,9777,3327,9766,3318,9747,3299,9739,3286,9731,3285,9723,3289,9720,3322,9720,3325,9718,3317,9709,3306,9705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3322,9720l3303,9720,3308,9724,3312,9728,3322,9720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3349,9765l3336,9774,3343,9785,3354,9791,3385,9791,3398,9784,3398,9777,3360,9777,3354,9771,3349,9765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3377,9705l3352,9705,3339,9714,3339,9729,3349,9748,3367,9757,3380,9765,3380,9773,3376,9777,3398,9777,3398,9766,3389,9747,3370,9739,3357,9731,3356,9723,3360,9720,3393,9720,3396,9718,3388,9709,3377,9705xe" filled="t" fillcolor="#000000" stroked="f">
                <v:path arrowok="t"/>
                <v:fill type="solid"/>
              </v:shape>
              <v:shape style="position:absolute;left:2661;top:9673;width:737;height:119" coordorigin="2661,9673" coordsize="737,119" path="m3393,9720l3374,9720,3379,9724,3383,9728,3393,9720xe" filled="t" fillcolor="#000000" stroked="f">
                <v:path arrowok="t"/>
                <v:fill type="solid"/>
              </v:shape>
              <v:shape style="position:absolute;left:819;top:9941;width:4006;height:1501" type="#_x0000_t75">
                <v:imagedata r:id="rId64" o:title=""/>
              </v:shape>
            </v:group>
            <v:group style="position:absolute;left:6781;top:9663;width:1016;height:119" coordorigin="6781,9663" coordsize="1016,119">
              <v:shape style="position:absolute;left:6781;top:9663;width:1016;height:119" coordorigin="6781,9663" coordsize="1016,119" path="m6841,9663l6830,9663,6810,9667,6794,9680,6785,9699,6781,9725,6785,9753,6796,9771,6812,9780,6839,9777,6855,9766,6856,9764,6812,9764,6801,9756,6801,9736,6806,9728,6813,9723,6857,9723,6847,9714,6803,9714,6809,9692,6825,9680,6839,9680,6854,9680,6859,9671,6850,9666,6841,9663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6857,9723l6835,9723,6842,9731,6842,9756,6835,9764,6856,9764,6863,9748,6857,9723,6857,9723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6816,9708l6803,9714,6847,9714,6842,9709,6816,9708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6854,9680l6839,9680,6845,9684,6850,9688,6854,9680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6899,9664l6877,9664,6877,9687,6887,9687,6879,9711,6889,9711,6899,9687,6899,9664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6935,9664l6913,9664,6913,9687,6922,9687,6914,9711,6925,9711,6935,9687,6935,9664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026,9664l7004,9664,7004,9780,7026,9780,7026,9730,7092,9730,7092,9710,7026,9710,7026,9664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092,9730l7070,9730,7070,9780,7092,9780,7092,9730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092,9664l7070,9664,7070,9710,7092,9710,7092,9664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152,9729l7113,9729,7113,9747,7152,9747,7152,9729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223,9664l7197,9667,7179,9677,7168,9693,7164,9716,7167,9745,7176,9765,7191,9777,7210,9781,7232,9777,7247,9764,7246,9763,7210,9763,7194,9756,7187,9734,7189,9702,7198,9686,7221,9681,7244,9681,7241,9674,7223,9664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233,9746l7226,9759,7220,9763,7246,9763,7233,9746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244,9681l7221,9681,7227,9688,7231,9698,7251,9693,7244,9681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289,9664l7269,9664,7269,9780,7289,9780,7289,9664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367,9710l7347,9710,7352,9713,7352,9727,7324,9733,7309,9744,7309,9770,7321,9781,7337,9781,7345,9778,7353,9772,7372,9772,7372,9767,7328,9767,7324,9763,7324,9745,7352,9740,7372,9740,7372,9729,7367,9710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372,9772l7353,9772,7354,9780,7373,9780,7372,9776,7372,9772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372,9740l7352,9740,7352,9758,7348,9761,7340,9767,7372,9767,7372,9740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348,9696l7324,9699,7310,9708,7321,9720,7325,9715,7330,9710,7367,9710,7366,9705,7348,9696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398,9755l7385,9765,7392,9775,7403,9781,7434,9781,7447,9774,7447,9767,7409,9767,7403,9761,7398,9755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426,9695l7401,9695,7388,9704,7388,9719,7397,9738,7416,9747,7429,9755,7429,9763,7425,9767,7447,9767,7447,9756,7438,9737,7419,9728,7406,9721,7405,9713,7409,9710,7442,9710,7445,9708,7437,9699,7426,9695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442,9710l7423,9710,7428,9714,7432,9718,7442,9710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469,9755l7456,9765,7463,9775,7474,9781,7505,9781,7518,9774,7518,9767,7480,9767,7474,9761,7469,9755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497,9695l7472,9695,7459,9704,7459,9719,7469,9738,7487,9747,7500,9755,7500,9763,7496,9767,7518,9767,7518,9756,7509,9737,7490,9728,7477,9721,7476,9713,7480,9710,7513,9710,7516,9708,7508,9699,7497,9695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513,9710l7494,9710,7499,9714,7503,9718,7513,9710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635,9663l7625,9663,7615,9687,7615,9709,7637,9709,7637,9687,7627,9687,7635,9663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600,9663l7589,9663,7579,9687,7579,9709,7601,9709,7601,9687,7591,9687,7600,9663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671,9664l7647,9664,7676,9720,7645,9780,7669,9780,7688,9741,7710,9741,7700,9720,7710,9700,7688,9700,7671,9664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710,9741l7688,9741,7707,9780,7731,9780,7710,9741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729,9664l7705,9664,7688,9700,7710,9700,7729,9664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761,9664l7739,9664,7739,9687,7748,9687,7740,9711,7751,9711,7761,9687,7761,9664xe" filled="t" fillcolor="#000000" stroked="f">
                <v:path arrowok="t"/>
                <v:fill type="solid"/>
              </v:shape>
              <v:shape style="position:absolute;left:6781;top:9663;width:1016;height:119" coordorigin="6781,9663" coordsize="1016,119" path="m7797,9664l7775,9664,7775,9687,7784,9687,7776,9711,7786,9711,7797,9687,7797,9664xe" filled="t" fillcolor="#000000" stroked="f">
                <v:path arrowok="t"/>
                <v:fill type="solid"/>
              </v:shape>
              <v:shape style="position:absolute;left:5048;top:9932;width:3994;height:1708" type="#_x0000_t75">
                <v:imagedata r:id="rId65" o:title=""/>
              </v:shape>
            </v:group>
            <v:group style="position:absolute;left:9273;top:11171;width:976;height:119" coordorigin="9273,11171" coordsize="976,119">
              <v:shape style="position:absolute;left:9273;top:11171;width:976;height:119" coordorigin="9273,11171" coordsize="976,119" path="m9327,11172l9298,11175,9282,11185,9282,11211,9291,11223,9282,11233,9273,11242,9273,11258,9280,11276,9299,11287,9329,11286,9349,11278,9352,11273,9301,11273,9294,11267,9294,11245,9309,11236,9347,11236,9340,11229,9347,11220,9350,11217,9310,11217,9298,11210,9298,11192,9303,11187,9349,11187,9347,11181,9327,11172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9347,11236l9319,11236,9338,11246,9338,11267,9330,11273,9352,11273,9358,11265,9354,11242,9347,11236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9349,11187l9329,11187,9334,11192,9334,11208,9322,11217,9350,11217,9354,11213,9354,11200,9349,11187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9390,11172l9368,11172,9368,11195,9378,11195,9370,11219,9380,11219,9390,11195,9390,11172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9426,11172l9404,11172,9404,11195,9413,11195,9405,11219,9416,11219,9426,11195,9426,11172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9510,11172l9489,11172,9489,11288,9510,11288,9510,11238,9577,11238,9577,11218,9510,11218,9510,11172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9577,11238l9555,11238,9555,11288,9577,11288,9577,11238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9577,11172l9555,11172,9555,11218,9577,11218,9577,11172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9634,11238l9594,11238,9594,11255,9634,11255,9634,11238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9701,11172l9675,11175,9657,11185,9647,11202,9642,11224,9645,11253,9654,11273,9669,11285,9698,11286,9716,11280,9725,11271,9689,11271,9672,11264,9665,11242,9667,11210,9676,11194,9699,11189,9723,11189,9719,11182,9701,11172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9711,11254l9705,11267,9699,11271,9725,11271,9728,11268,9711,11254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9723,11189l9699,11189,9706,11196,9709,11206,9729,11201,9723,11189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9764,11172l9744,11172,9744,11288,9764,11288,9764,11172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9839,11218l9819,11218,9824,11221,9824,11235,9796,11241,9781,11252,9781,11278,9793,11289,9809,11289,9817,11286,9825,11281,9844,11281,9844,11275,9800,11275,9796,11271,9796,11253,9824,11248,9844,11248,9844,11237,9839,11218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9844,11281l9825,11281,9826,11288,9845,11288,9844,11284,9844,11281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9844,11248l9824,11248,9824,11266,9820,11270,9812,11275,9844,11275,9844,11248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9820,11204l9796,11207,9782,11217,9793,11228,9797,11223,9802,11218,9839,11218,9838,11213,9820,11204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9867,11263l9854,11273,9861,11284,9872,11289,9903,11289,9916,11282,9916,11275,9878,11275,9872,11269,9867,11263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9895,11203l9870,11203,9856,11212,9856,11227,9866,11246,9885,11255,9898,11263,9898,11271,9893,11275,9916,11275,9916,11264,9906,11245,9888,11237,9875,11229,9874,11221,9877,11218,9911,11218,9913,11216,9906,11207,9895,11203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9911,11218l9892,11218,9897,11222,9901,11227,9911,11218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9935,11263l9921,11273,9929,11284,9940,11289,9970,11289,9984,11282,9984,11275,9946,11275,9939,11269,9935,11263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9963,11203l9937,11203,9924,11212,9924,11227,9934,11246,9953,11255,9965,11263,9966,11271,9961,11275,9984,11275,9984,11264,9974,11245,9956,11237,9943,11229,9942,11221,9945,11218,9979,11218,9981,11216,9974,11207,9963,11203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9979,11218l9959,11218,9965,11222,9969,11227,9979,11218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10094,11171l10084,11171,10074,11195,10074,11217,10096,11217,10096,11195,10086,11195,10094,11171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10059,11171l10048,11171,10038,11195,10038,11217,10060,11217,10060,11195,10050,11195,10059,11171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10126,11172l10102,11172,10132,11229,10101,11288,10124,11288,10144,11249,10166,11249,10156,11229,10166,11208,10144,11208,10126,11172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10166,11249l10144,11249,10163,11288,10187,11288,10166,11249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10185,11172l10161,11172,10144,11208,10166,11208,10185,11172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10214,11172l10191,11172,10191,11195,10201,11195,10193,11219,10203,11219,10214,11195,10214,11172xe" filled="t" fillcolor="#000000" stroked="f">
                <v:path arrowok="t"/>
                <v:fill type="solid"/>
              </v:shape>
              <v:shape style="position:absolute;left:9273;top:11171;width:976;height:119" coordorigin="9273,11171" coordsize="976,119" path="m10249,11172l10227,11172,10227,11195,10237,11195,10228,11219,10239,11219,10249,11195,10249,11172xe" filled="t" fillcolor="#000000" stroked="f">
                <v:path arrowok="t"/>
                <v:fill type="solid"/>
              </v:shape>
              <v:shape style="position:absolute;left:9266;top:11438;width:1736;height:609" type="#_x0000_t75">
                <v:imagedata r:id="rId66" o:title=""/>
              </v:shape>
              <v:shape style="position:absolute;left:9088;top:9446;width:1960;height:1838" type="#_x0000_t75">
                <v:imagedata r:id="rId67" o:title=""/>
              </v:shape>
              <v:shape style="position:absolute;left:9316;top:11172;width:429;height:112" type="#_x0000_t75">
                <v:imagedata r:id="rId68" o:title=""/>
              </v:shape>
              <v:shape style="position:absolute;left:9764;top:11174;width:368;height:110" type="#_x0000_t75">
                <v:imagedata r:id="rId69" o:title=""/>
              </v:shape>
              <v:shape style="position:absolute;left:9107;top:9470;width:1941;height:1815" type="#_x0000_t75">
                <v:imagedata r:id="rId70" o:title=""/>
              </v:shape>
              <v:shape style="position:absolute;left:9796;top:11005;width:1096;height:102" type="#_x0000_t75">
                <v:imagedata r:id="rId71" o:title=""/>
              </v:shape>
              <v:shape style="position:absolute;left:9356;top:10937;width:1570;height:106" type="#_x0000_t75">
                <v:imagedata r:id="rId72" o:title=""/>
              </v:shape>
              <v:shape style="position:absolute;left:9275;top:9490;width:1737;height:1452" type="#_x0000_t75">
                <v:imagedata r:id="rId73" o:title=""/>
              </v:shape>
              <v:shape style="position:absolute;left:4915;top:9634;width:1700;height:1760" type="#_x0000_t75">
                <v:imagedata r:id="rId74" o:title=""/>
              </v:shape>
              <v:shape style="position:absolute;left:6615;top:10140;width:158;height:1150" type="#_x0000_t75">
                <v:imagedata r:id="rId75" o:title=""/>
              </v:shape>
              <v:shape style="position:absolute;left:5006;top:9634;width:1073;height:1104" type="#_x0000_t75">
                <v:imagedata r:id="rId76" o:title=""/>
              </v:shape>
              <v:shape style="position:absolute;left:6077;top:9634;width:538;height:1656" type="#_x0000_t75">
                <v:imagedata r:id="rId77" o:title=""/>
              </v:shape>
              <v:shape style="position:absolute;left:5006;top:10736;width:1073;height:554" type="#_x0000_t75">
                <v:imagedata r:id="rId78" o:title=""/>
              </v:shape>
              <v:shape style="position:absolute;left:685;top:9697;width:1840;height:1620" type="#_x0000_t75">
                <v:imagedata r:id="rId79" o:title=""/>
              </v:shape>
              <v:shape style="position:absolute;left:868;top:9738;width:1620;height:1396" type="#_x0000_t75">
                <v:imagedata r:id="rId80" o:title=""/>
              </v:shape>
            </v:group>
            <v:group style="position:absolute;left:800;top:12287;width:305;height:143" coordorigin="800,12287" coordsize="305,143">
              <v:shape style="position:absolute;left:800;top:12287;width:305;height:143" coordorigin="800,12287" coordsize="305,143" path="m945,12408l803,12408,803,12425,945,12425,945,12408xe" filled="t" fillcolor="#000000" stroked="f">
                <v:path arrowok="t"/>
                <v:fill type="solid"/>
              </v:shape>
              <v:shape style="position:absolute;left:800;top:12287;width:305;height:143" coordorigin="800,12287" coordsize="305,143" path="m885,12397l864,12397,864,12408,885,12408,885,12397xe" filled="t" fillcolor="#000000" stroked="f">
                <v:path arrowok="t"/>
                <v:fill type="solid"/>
              </v:shape>
              <v:shape style="position:absolute;left:800;top:12287;width:305;height:143" coordorigin="800,12287" coordsize="305,143" path="m930,12381l820,12381,820,12397,930,12397,930,12381xe" filled="t" fillcolor="#000000" stroked="f">
                <v:path arrowok="t"/>
                <v:fill type="solid"/>
              </v:shape>
              <v:shape style="position:absolute;left:800;top:12287;width:305;height:143" coordorigin="800,12287" coordsize="305,143" path="m883,12370l877,12370,864,12370,864,12381,885,12381,885,12379,887,12375,887,12371,886,12370,883,12370xe" filled="t" fillcolor="#000000" stroked="f">
                <v:path arrowok="t"/>
                <v:fill type="solid"/>
              </v:shape>
              <v:shape style="position:absolute;left:800;top:12287;width:305;height:143" coordorigin="800,12287" coordsize="305,143" path="m841,12343l821,12343,820,12354,813,12362,800,12369,800,12369,806,12372,811,12376,821,12378,834,12363,841,12343xe" filled="t" fillcolor="#000000" stroked="f">
                <v:path arrowok="t"/>
                <v:fill type="solid"/>
              </v:shape>
              <v:shape style="position:absolute;left:800;top:12287;width:305;height:143" coordorigin="800,12287" coordsize="305,143" path="m909,12359l906,12359,909,12366,910,12371,910,12377,922,12376,930,12375,933,12374,936,12372,938,12368,938,12360,915,12360,909,12359xe" filled="t" fillcolor="#000000" stroked="f">
                <v:path arrowok="t"/>
                <v:fill type="solid"/>
              </v:shape>
              <v:shape style="position:absolute;left:800;top:12287;width:305;height:143" coordorigin="800,12287" coordsize="305,143" path="m873,12343l854,12343,854,12370,873,12370,873,12343xe" filled="t" fillcolor="#000000" stroked="f">
                <v:path arrowok="t"/>
                <v:fill type="solid"/>
              </v:shape>
              <v:shape style="position:absolute;left:800;top:12287;width:305;height:143" coordorigin="800,12287" coordsize="305,143" path="m934,12287l917,12287,917,12355,918,12358,915,12360,938,12360,938,12299,938,12297,939,12295,939,12294,940,12290,940,12288,939,12287,938,12287,934,12287xe" filled="t" fillcolor="#000000" stroked="f">
                <v:path arrowok="t"/>
                <v:fill type="solid"/>
              </v:shape>
              <v:shape style="position:absolute;left:800;top:12287;width:305;height:143" coordorigin="800,12287" coordsize="305,143" path="m906,12299l890,12299,890,12355,909,12355,909,12308,909,12306,910,12304,910,12301,909,12299,906,12299xe" filled="t" fillcolor="#000000" stroked="f">
                <v:path arrowok="t"/>
                <v:fill type="solid"/>
              </v:shape>
              <v:shape style="position:absolute;left:800;top:12287;width:305;height:143" coordorigin="800,12287" coordsize="305,143" path="m885,12327l802,12327,802,12343,885,12343,885,12327xe" filled="t" fillcolor="#000000" stroked="f">
                <v:path arrowok="t"/>
                <v:fill type="solid"/>
              </v:shape>
              <v:shape style="position:absolute;left:800;top:12287;width:305;height:143" coordorigin="800,12287" coordsize="305,143" path="m842,12309l823,12309,823,12327,842,12327,842,12309xe" filled="t" fillcolor="#000000" stroked="f">
                <v:path arrowok="t"/>
                <v:fill type="solid"/>
              </v:shape>
              <v:shape style="position:absolute;left:800;top:12287;width:305;height:143" coordorigin="800,12287" coordsize="305,143" path="m884,12292l807,12292,807,12309,854,12309,854,12327,873,12327,873,12309,884,12309,884,12292xe" filled="t" fillcolor="#000000" stroked="f">
                <v:path arrowok="t"/>
                <v:fill type="solid"/>
              </v:shape>
              <v:shape style="position:absolute;left:800;top:12287;width:305;height:143" coordorigin="800,12287" coordsize="305,143" path="m1084,12291l985,12291,985,12336,1084,12336,1084,12321,1006,12321,1006,12307,1084,12307,1084,12291xe" filled="t" fillcolor="#000000" stroked="f">
                <v:path arrowok="t"/>
                <v:fill type="solid"/>
              </v:shape>
              <v:shape style="position:absolute;left:800;top:12287;width:305;height:143" coordorigin="800,12287" coordsize="305,143" path="m1084,12307l1062,12307,1062,12321,1084,12321,1084,12307xe" filled="t" fillcolor="#000000" stroked="f">
                <v:path arrowok="t"/>
                <v:fill type="solid"/>
              </v:shape>
              <v:shape style="position:absolute;left:800;top:12287;width:305;height:143" coordorigin="800,12287" coordsize="305,143" path="m1050,12409l1031,12409,1035,12415,1038,12422,1039,12429,1051,12429,1061,12428,1078,12426,1083,12418,1083,12410,1058,12410,1050,12409xe" filled="t" fillcolor="#000000" stroked="f">
                <v:path arrowok="t"/>
                <v:fill type="solid"/>
              </v:shape>
              <v:shape style="position:absolute;left:800;top:12287;width:305;height:143" coordorigin="800,12287" coordsize="305,143" path="m1020,12362l998,12362,996,12371,994,12380,990,12390,1061,12390,1061,12397,1061,12406,1058,12410,1083,12410,1083,12374,1017,12374,1020,12362xe" filled="t" fillcolor="#000000" stroked="f">
                <v:path arrowok="t"/>
                <v:fill type="solid"/>
              </v:shape>
              <v:shape style="position:absolute;left:800;top:12287;width:305;height:143" coordorigin="800,12287" coordsize="305,143" path="m1105,12346l963,12346,963,12362,1105,12362,1105,12346xe" filled="t" fillcolor="#000000" stroked="f">
                <v:path arrowok="t"/>
                <v:fill type="solid"/>
              </v:shape>
              <v:shape style="position:absolute;left:800;top:12588;width:9076;height:138" type="#_x0000_t75">
                <v:imagedata r:id="rId81" o:title=""/>
              </v:shape>
            </v:group>
            <v:group style="position:absolute;left:800;top:12884;width:465;height:147" coordorigin="800,12884" coordsize="465,147">
              <v:shape style="position:absolute;left:800;top:12884;width:465;height:147" coordorigin="800,12884" coordsize="465,147" path="m873,12963l851,12963,850,12980,846,12992,840,12998,835,13005,823,13011,806,13016,808,13017,810,13020,812,13022,814,13024,817,13028,819,13030,870,12985,873,12963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872,13009l874,13012,875,13016,875,13019,876,13022,877,13029,894,13029,910,13019,913,13009,880,13009,872,13009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918,12957l832,12957,832,12963,896,12963,896,12976,880,13009,913,13009,916,12996,917,12976,918,12957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847,12888l815,12946,800,12959,805,12962,807,12964,809,12965,817,12973,820,12969,826,12964,830,12959,832,12957,918,12957,918,12956,942,12956,942,12955,947,12950,948,12948,943,12945,906,12945,845,12938,856,12922,866,12904,868,12901,869,12900,869,12895,862,12893,854,12891,847,12888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942,12956l918,12956,919,12957,920,12958,922,12960,932,12966,934,12968,935,12966,937,12963,938,12961,940,12957,942,12956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900,12887l880,12892,888,12912,897,12930,906,12945,943,12945,930,12937,915,12922,905,12906,900,12887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087,12993l1068,12993,1068,13032,1087,13032,1087,12993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002,12992l984,12992,982,13002,974,13012,962,13022,969,13025,974,13028,984,13025,997,13007,1002,12992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045,12888l1034,12888,1034,12971,1031,12984,1022,13003,1013,13011,1001,13018,1008,13022,1050,12963,1109,12963,1109,12948,1050,12948,1050,12896,1051,12894,1052,12892,1052,12890,1051,12888,1045,12888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104,12979l1052,12979,1052,12993,1104,12993,1104,12979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016,12977l964,12977,964,12992,1016,12992,1016,12977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087,12963l1068,12963,1068,12979,1087,12979,1087,12963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003,12962l985,12962,985,12977,1003,12977,1003,12962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018,12924l1018,12933,1017,12939,1015,12947,962,12947,962,12962,1013,12962,1012,12970,1027,12967,1030,12949,1033,12926,1018,12924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070,12922l1056,12925,1057,12927,1059,12936,1061,12943,1062,12948,1066,12948,1076,12945,1074,12936,1072,12928,1070,12922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085,12922l1085,12922,1084,12922,1084,12925,1084,12930,1080,12948,1094,12948,1097,12939,1100,12932,1102,12925,1102,12925,1099,12924,1093,12923,1088,12922,1085,12922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987,12922l971,12927,974,12932,976,12939,978,12947,982,12947,992,12943,987,12922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999,12922l997,12932,995,12940,993,12947,1007,12947,1009,12942,1011,12937,1014,12930,1015,12927,1016,12927,1014,12926,1009,12925,1001,12922,999,12922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105,12906l1055,12906,1055,12920,1105,12920,1105,12906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020,12904l965,12904,965,12919,1020,12919,1020,12904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086,12887l1079,12888,1065,12889,1065,12889,1067,12893,1069,12898,1070,12906,1088,12906,1086,12887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001,12886l980,12890,981,12892,983,12896,985,12900,985,12904,1004,12904,1001,12886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207,13003l1185,13003,1185,13031,1207,13032,1207,13003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265,12987l1123,12987,1123,13003,1265,13003,1265,12987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207,12978l1185,12978,1185,12987,1207,12987,1207,12978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159,12948l1151,12954,1141,12960,1128,12965,1128,12967,1129,12968,1135,12977,1136,12979,1137,12981,1138,12982,1139,12982,1139,12982,1140,12980,1145,12977,1153,12972,1160,12967,1165,12962,1159,12948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210,12944l1189,12944,1183,12950,1177,12956,1169,12962,1168,12962,1167,12965,1168,12976,1169,12981,1170,12982,1171,12982,1174,12982,1178,12980,1182,12979,1185,12978,1207,12978,1207,12974,1213,12973,1232,12973,1229,12964,1227,12962,1194,12962,1210,12944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243,12950l1234,12960,1242,12969,1248,12975,1252,12980,1264,12967,1257,12960,1250,12955,1243,12950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232,12973l1213,12973,1214,12976,1215,12978,1216,12980,1232,12973,1232,12973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220,12947l1205,12953,1206,12955,1207,12957,1207,12959,1194,12962,1227,12962,1224,12954,1220,12947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146,12918l1131,12928,1137,12935,1142,12943,1145,12950,1160,12940,1156,12932,1151,12925,1146,12918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241,12918l1238,12924,1232,12931,1225,12939,1229,12942,1232,12945,1237,12948,1246,12939,1253,12932,1257,12927,1254,12925,1249,12922,1241,12918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203,12913l1182,12913,1177,12919,1173,12923,1169,12927,1167,12929,1165,12932,1165,12933,1166,12940,1169,12948,1171,12947,1176,12946,1182,12945,1189,12944,1210,12944,1222,12931,1188,12931,1191,12928,1196,12922,1203,12913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210,12917l1200,12930,1188,12931,1222,12931,1226,12927,1225,12925,1224,12924,1219,12921,1210,12917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262,12897l1128,12897,1128,12913,1262,12913,1262,12897xe" filled="t" fillcolor="#000000" stroked="f">
                <v:path arrowok="t"/>
                <v:fill type="solid"/>
              </v:shape>
              <v:shape style="position:absolute;left:800;top:12884;width:465;height:147" coordorigin="800,12884" coordsize="465,147" path="m1204,12884l1200,12884,1185,12885,1181,12886,1181,12886,1182,12889,1183,12893,1184,12897,1207,12897,1207,12893,1206,12888,1206,12885,1204,12884xe" filled="t" fillcolor="#000000" stroked="f">
                <v:path arrowok="t"/>
                <v:fill type="solid"/>
              </v:shape>
              <v:shape style="position:absolute;left:791;top:13190;width:9235;height:366" type="#_x0000_t75">
                <v:imagedata r:id="rId82" o:title=""/>
              </v:shape>
              <v:shape style="position:absolute;left:792;top:13676;width:964;height:169" type="#_x0000_t75">
                <v:imagedata r:id="rId83" o:title=""/>
              </v:shape>
              <v:shape style="position:absolute;left:795;top:13991;width:9257;height:350" type="#_x0000_t75">
                <v:imagedata r:id="rId84" o:title=""/>
              </v:shape>
              <v:shape style="position:absolute;left:792;top:14477;width:964;height:169" type="#_x0000_t75">
                <v:imagedata r:id="rId85" o:title=""/>
              </v:shape>
              <v:shape style="position:absolute;left:792;top:14793;width:9279;height:350" type="#_x0000_t75">
                <v:imagedata r:id="rId86" o:title=""/>
              </v:shape>
              <v:shape style="position:absolute;left:793;top:15280;width:1123;height:168" type="#_x0000_t75">
                <v:imagedata r:id="rId87" o:title=""/>
              </v:shape>
            </v:group>
            <v:group style="position:absolute;left:813;top:15604;width:9129;height:118" coordorigin="813,15604" coordsize="9129,118">
              <v:shape style="position:absolute;left:813;top:15604;width:9129;height:118" coordorigin="813,15604" coordsize="9129,118" path="m865,15713l815,15713,815,15722,865,15722,865,15713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845,15616l835,15616,835,15713,845,15713,845,15616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845,15604l839,15604,813,15613,813,15619,835,15616,845,15616,845,15604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949,15613l945,15613,953,15623,953,15637,949,15651,930,15669,904,15690,893,15705,890,15715,890,15722,962,15722,962,15713,899,15713,908,15698,925,15683,949,15664,960,15650,957,15623,949,15613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946,15608l918,15609,901,15617,892,15632,900,15639,904,15622,914,15613,949,15613,946,15608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1016,15604l992,15610,981,15626,985,15649,1000,15660,981,15675,975,15692,982,15712,1001,15722,1031,15720,1043,15714,999,15714,986,15707,986,15692,994,15677,1016,15665,1038,15665,1036,15664,1043,15657,1016,15657,1002,15653,990,15646,990,15620,1001,15613,1043,15613,1025,15605,1016,15604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1038,15665l1016,15665,1038,15677,1046,15692,1046,15707,1033,15714,1043,15714,1049,15712,1056,15696,1052,15678,1038,15665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1043,15613l1031,15613,1041,15620,1041,15646,1030,15653,1016,15657,1043,15657,1044,15656,1052,15646,1052,15633,1045,15614,1043,15613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1121,15638l1110,15638,1135,15677,1106,15722,1118,15722,1140,15686,1152,15686,1146,15677,1152,15668,1140,15668,1121,15638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1152,15686l1140,15686,1163,15722,1174,15722,1152,15686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1171,15638l1160,15638,1140,15668,1152,15668,1171,15638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1282,15604l1272,15604,1251,15611,1237,15626,1228,15647,1229,15659,1229,15677,1233,15700,1243,15715,1259,15723,1284,15718,1289,15714,1267,15714,1247,15707,1237,15687,1245,15669,1257,15662,1239,15662,1240,15641,1250,15622,1270,15613,1298,15613,1292,15608,1282,15604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1290,15658l1264,15658,1286,15665,1294,15684,1294,15686,1287,15707,1267,15714,1289,15714,1300,15706,1300,15677,1292,15659,1290,15658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1278,15650l1254,15653,1239,15662,1257,15662,1264,15658,1290,15658,1278,15650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1298,15613l1281,15613,1289,15615,1295,15622,1300,15614,1298,15613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1376,15692l1366,15692,1366,15722,1376,15722,1376,15692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1376,15606l1362,15606,1312,15684,1312,15692,1394,15692,1394,15684,1376,15684,1322,15684,1365,15616,1376,15616,1376,15606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1376,15616l1366,15616,1366,15684,1376,15684,1376,15616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5120,15613l5116,15613,5124,15623,5124,15637,5120,15651,5101,15669,5075,15690,5064,15705,5061,15715,5061,15722,5133,15722,5133,15713,5070,15713,5079,15698,5096,15683,5120,15664,5131,15650,5128,15623,5120,15613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5117,15608l5089,15609,5072,15617,5063,15632,5071,15639,5075,15622,5085,15613,5120,15613,5117,15608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5209,15692l5199,15692,5199,15722,5209,15722,5209,15692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5209,15606l5195,15606,5145,15684,5145,15692,5227,15692,5227,15684,5209,15684,5155,15684,5198,15616,5209,15616,5209,15606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5209,15616l5199,15616,5199,15684,5209,15684,5209,15616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5276,15604l5256,15610,5243,15626,5237,15649,5238,15679,5244,15701,5255,15716,5271,15723,5293,15718,5296,15714,5278,15714,5260,15708,5249,15690,5249,15655,5253,15632,5261,15618,5273,15613,5276,15613,5298,15613,5298,15612,5283,15605,5276,15604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5298,15613l5276,15613,5293,15620,5303,15638,5303,15673,5298,15696,5290,15710,5278,15714,5296,15714,5307,15703,5314,15682,5313,15651,5308,15628,5298,15613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5381,15638l5370,15638,5395,15677,5366,15722,5378,15722,5400,15686,5412,15686,5406,15677,5412,15668,5400,15668,5381,15638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5412,15686l5400,15686,5423,15722,5434,15722,5412,15686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5431,15638l5420,15638,5400,15668,5412,15668,5431,15638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5491,15695l5483,15700,5495,15716,5515,15723,5541,15719,5547,15714,5507,15714,5498,15710,5491,15695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5548,15613l5537,15613,5547,15619,5547,15649,5536,15656,5507,15656,5507,15665,5517,15665,5541,15670,5550,15688,5550,15706,5541,15714,5547,15714,5557,15707,5556,15679,5548,15665,5552,15654,5557,15646,5557,15633,5548,15613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5528,15605l5507,15608,5491,15619,5495,15628,5503,15618,5511,15613,5548,15613,5548,15612,5528,15605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5636,15613l5632,15613,5639,15623,5640,15637,5636,15651,5616,15669,5591,15690,5579,15705,5576,15715,5576,15722,5649,15722,5649,15713,5586,15713,5595,15698,5612,15683,5636,15664,5647,15650,5644,15623,5636,15613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5632,15608l5605,15609,5588,15617,5579,15632,5587,15639,5591,15622,5600,15613,5636,15613,5632,15608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5703,15604l5683,15610,5670,15626,5664,15649,5665,15679,5671,15701,5682,15716,5698,15723,5720,15718,5723,15714,5705,15714,5686,15708,5676,15690,5676,15656,5680,15632,5688,15618,5700,15613,5703,15613,5725,15613,5725,15612,5710,15605,5703,15604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5725,15613l5703,15613,5720,15620,5729,15638,5729,15673,5725,15696,5717,15710,5705,15714,5723,15714,5734,15703,5741,15682,5740,15651,5735,15628,5725,15613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9320,15613l9316,15613,9324,15623,9324,15637,9320,15651,9301,15669,9275,15690,9264,15705,9261,15715,9261,15722,9333,15722,9333,15713,9270,15713,9279,15698,9296,15683,9320,15664,9331,15650,9328,15623,9320,15613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9317,15608l9289,15609,9272,15617,9263,15632,9271,15639,9275,15622,9285,15613,9320,15613,9317,15608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9409,15692l9399,15692,9399,15722,9409,15722,9409,15692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9409,15606l9395,15606,9345,15684,9345,15692,9427,15692,9427,15684,9409,15684,9355,15684,9398,15616,9409,15616,9409,15606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9409,15616l9399,15616,9399,15684,9409,15684,9409,15616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9476,15604l9456,15610,9443,15626,9437,15649,9438,15679,9444,15701,9455,15716,9471,15723,9493,15718,9496,15714,9478,15714,9460,15708,9449,15690,9449,15655,9453,15632,9461,15618,9473,15613,9476,15613,9498,15613,9498,15612,9483,15605,9476,15604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9498,15613l9476,15613,9493,15620,9503,15638,9503,15673,9498,15696,9490,15710,9478,15714,9496,15714,9507,15703,9514,15682,9513,15651,9508,15628,9498,15613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9581,15638l9570,15638,9595,15677,9566,15722,9578,15722,9600,15686,9612,15686,9606,15677,9612,15668,9600,15668,9581,15638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9612,15686l9600,15686,9623,15722,9634,15722,9612,15686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9631,15638l9620,15638,9600,15668,9612,15668,9631,15638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9691,15695l9683,15700,9695,15716,9715,15723,9741,15719,9747,15714,9707,15714,9698,15710,9691,15695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9748,15613l9737,15613,9747,15619,9747,15649,9736,15656,9707,15656,9707,15665,9717,15665,9741,15670,9750,15688,9750,15706,9741,15714,9747,15714,9757,15707,9756,15679,9748,15665,9752,15654,9757,15646,9757,15633,9748,15613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9728,15605l9707,15608,9691,15619,9695,15628,9703,15618,9711,15613,9748,15613,9748,15612,9728,15605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9836,15613l9832,15613,9839,15623,9840,15637,9836,15651,9816,15669,9791,15690,9779,15705,9776,15715,9776,15722,9849,15722,9849,15713,9786,15713,9795,15698,9812,15683,9836,15664,9847,15650,9844,15623,9836,15613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9832,15608l9805,15609,9788,15617,9779,15632,9787,15639,9791,15622,9800,15613,9836,15613,9832,15608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9903,15604l9883,15610,9870,15626,9864,15649,9865,15679,9871,15701,9882,15716,9898,15723,9920,15718,9923,15714,9905,15714,9886,15708,9876,15690,9876,15656,9880,15632,9888,15618,9900,15613,9903,15613,9925,15613,9925,15612,9910,15605,9903,15604xe" filled="t" fillcolor="#000000" stroked="f">
                <v:path arrowok="t"/>
                <v:fill type="solid"/>
              </v:shape>
              <v:shape style="position:absolute;left:813;top:15604;width:9129;height:118" coordorigin="813,15604" coordsize="9129,118" path="m9925,15613l9903,15613,9920,15620,9929,15638,9929,15673,9925,15696,9917,15710,9905,15714,9923,15714,9934,15703,9941,15682,9940,15651,9935,15628,9925,15613xe" filled="t" fillcolor="#000000" stroked="f">
                <v:path arrowok="t"/>
                <v:fill type="solid"/>
              </v:shape>
            </v:group>
            <v:group style="position:absolute;left:593;top:12193;width:10602;height:2" coordorigin="593,12193" coordsize="10602,2">
              <v:shape style="position:absolute;left:593;top:12193;width:10602;height:2" coordorigin="593,12193" coordsize="10602,0" path="m593,12193l11195,12193e" filled="f" stroked="t" strokeweight="1.1pt" strokecolor="#9FA617">
                <v:path arrowok="t"/>
              </v:shape>
            </v:group>
            <v:group style="position:absolute;left:593;top:9328;width:10645;height:6530" coordorigin="593,9328" coordsize="10645,6530">
              <v:shape style="position:absolute;left:593;top:9328;width:10645;height:6530" coordorigin="593,9328" coordsize="10645,6530" path="m843,9328l759,9343,693,9375,636,9428,603,9497,593,9559,593,15608,593,15613,607,15692,639,15758,693,15815,762,15848,824,15858,10987,15858,10992,15858,11071,15844,11085,15838,843,15838,818,15837,756,15825,702,15795,656,15747,625,15683,614,15623,613,15613,613,9569,626,9491,656,9437,704,9392,768,9361,828,9349,843,9348,843,9328xe" filled="t" fillcolor="#717074" stroked="f">
                <v:path arrowok="t"/>
                <v:fill type="solid"/>
              </v:shape>
              <v:shape style="position:absolute;left:593;top:9328;width:10645;height:6530" coordorigin="593,9328" coordsize="10645,6530" path="m843,9328l843,9348,10987,9348,11012,9349,11074,9361,11128,9391,11174,9440,11205,9504,11217,9564,11217,9574,11217,15612,11210,15676,11174,15749,11126,15795,11062,15826,11002,15837,843,15838,11085,15838,11154,15800,11204,15742,11231,15670,11237,9578,11237,9574,11223,9494,11191,9428,11137,9371,11068,9339,11006,9329,843,9328xe" filled="t" fillcolor="#717074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8.534pt;margin-top:115.748985pt;width:534.104pt;height:320.273031pt;mso-position-horizontal-relative:page;mso-position-vertical-relative:page;z-index:-720" coordorigin="571,2315" coordsize="10682,6405">
            <v:group style="position:absolute;left:581;top:2325;width:10642;height:2765" coordorigin="581,2325" coordsize="10642,2765">
              <v:shape style="position:absolute;left:581;top:2325;width:10642;height:2765" coordorigin="581,2325" coordsize="10642,2765" path="m11098,2325l11071,2325,11041,2327,11007,2329,10926,2335,788,2336,722,2337,649,2346,596,2376,581,2439,581,2461,583,2486,586,2514,589,2545,594,2580,594,5084,11223,5090,11223,2514,11223,2500,11218,2420,11196,2356,11141,2328,11121,2326,11098,2325xe" filled="t" fillcolor="#9FA617" stroked="f">
                <v:path arrowok="t"/>
                <v:fill type="solid"/>
              </v:shape>
            </v:group>
            <v:group style="position:absolute;left:6603;top:5136;width:20;height:3515" coordorigin="6603,5136" coordsize="20,3515">
              <v:shape style="position:absolute;left:6603;top:5136;width:20;height:3515" coordorigin="6603,5136" coordsize="20,3515" path="m6618,5136l6607,5136,6603,5140,6603,5151,6607,5156,6618,5156,6623,5151,6623,5140,6618,5136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5196l6607,5196,6603,5200,6603,5211,6607,5216,6618,5216,6623,5211,6623,5200,6618,5196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5256l6607,5256,6603,5261,6603,5272,6607,5276,6618,5276,6623,5272,6623,5261,6618,5256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5316l6607,5316,6603,5321,6603,5332,6607,5336,6618,5336,6623,5332,6623,5321,6618,5316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5377l6607,5377,6603,5381,6603,5392,6607,5397,6618,5397,6623,5392,6623,5381,6618,5377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5437l6607,5437,6603,5441,6603,5452,6607,5457,6618,5457,6623,5452,6623,5441,6618,5437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5497l6607,5497,6603,5502,6603,5513,6607,5517,6618,5517,6623,5513,6623,5502,6618,5497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5557l6607,5557,6603,5562,6603,5573,6607,5577,6618,5577,6623,5573,6623,5562,6618,5557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5618l6607,5618,6603,5622,6603,5633,6607,5638,6618,5638,6623,5633,6623,5622,6618,5618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5678l6607,5678,6603,5682,6603,5693,6607,5698,6618,5698,6623,5693,6623,5682,6618,5678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5738l6607,5738,6603,5743,6603,5754,6607,5758,6618,5758,6623,5754,6623,5743,6618,5738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5798l6607,5798,6603,5803,6603,5814,6607,5818,6618,5818,6623,5814,6623,5803,6618,5798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5859l6607,5859,6603,5863,6603,5874,6607,5879,6618,5879,6623,5874,6623,5863,6618,5859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5919l6607,5919,6603,5923,6603,5934,6607,5939,6618,5939,6623,5934,6623,5923,6618,5919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5979l6607,5979,6603,5984,6603,5995,6607,5999,6618,5999,6623,5995,6623,5984,6618,5979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6039l6607,6039,6603,6044,6603,6055,6607,6059,6618,6059,6623,6055,6623,6044,6618,6039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6100l6607,6100,6603,6104,6603,6115,6607,6120,6618,6120,6623,6115,6623,6104,6618,6100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6160l6607,6160,6603,6164,6603,6175,6607,6180,6618,6180,6623,6175,6623,6164,6618,6160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6220l6607,6220,6603,6225,6603,6236,6607,6240,6618,6240,6623,6236,6623,6225,6618,6220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6280l6607,6280,6603,6285,6603,6296,6607,6300,6618,6300,6623,6296,6623,6285,6618,6280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6341l6607,6341,6603,6345,6603,6356,6607,6361,6618,6361,6623,6356,6623,6345,6618,6341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6401l6607,6401,6603,6405,6603,6416,6607,6421,6618,6421,6623,6416,6623,6405,6618,6401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6461l6607,6461,6603,6466,6603,6477,6607,6481,6618,6481,6623,6477,6623,6466,6618,6461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6521l6607,6521,6603,6526,6603,6537,6607,6541,6618,6541,6623,6537,6623,6526,6618,6521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6582l6607,6582,6603,6586,6603,6597,6607,6602,6618,6602,6623,6597,6623,6586,6618,6582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6642l6607,6642,6603,6646,6603,6657,6607,6662,6618,6662,6623,6657,6623,6646,6618,6642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6702l6607,6702,6603,6707,6603,6718,6607,6722,6618,6722,6623,6718,6623,6707,6618,6702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6762l6607,6762,6603,6767,6603,6778,6607,6782,6618,6782,6623,6778,6623,6767,6618,6762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6823l6607,6823,6603,6827,6603,6838,6607,6843,6618,6843,6623,6838,6623,6827,6618,6823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6883l6607,6883,6603,6887,6603,6898,6607,6903,6618,6903,6623,6898,6623,6887,6618,6883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6943l6607,6943,6603,6948,6603,6959,6607,6963,6618,6963,6623,6959,6623,6948,6618,6943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7003l6607,7003,6603,7008,6603,7019,6607,7023,6618,7023,6623,7019,6623,7008,6618,7003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7064l6607,7064,6603,7068,6603,7079,6607,7084,6618,7084,6623,7079,6623,7068,6618,7064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7124l6607,7124,6603,7128,6603,7139,6607,7144,6618,7144,6623,7139,6623,7128,6618,7124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7184l6607,7184,6603,7189,6603,7200,6607,7204,6618,7204,6623,7200,6623,7189,6618,7184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7244l6607,7244,6603,7249,6603,7260,6607,7264,6618,7264,6623,7260,6623,7249,6618,7244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7305l6607,7305,6603,7309,6603,7320,6607,7325,6618,7325,6623,7320,6623,7309,6618,7305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7365l6607,7365,6603,7369,6603,7380,6607,7385,6618,7385,6623,7380,6623,7369,6618,7365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7425l6607,7425,6603,7430,6603,7441,6607,7445,6618,7445,6623,7441,6623,7430,6618,7425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7485l6607,7485,6603,7490,6603,7501,6607,7505,6618,7505,6623,7501,6623,7490,6618,7485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7546l6607,7546,6603,7550,6603,7561,6607,7566,6618,7566,6623,7561,6623,7550,6618,7546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7606l6607,7606,6603,7610,6603,7621,6607,7626,6618,7626,6623,7621,6623,7610,6618,7606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7666l6607,7666,6603,7671,6603,7682,6607,7686,6618,7686,6623,7682,6623,7671,6618,7666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7726l6607,7726,6603,7731,6603,7742,6607,7746,6618,7746,6623,7742,6623,7731,6618,7726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7787l6607,7787,6603,7791,6603,7802,6607,7807,6618,7807,6623,7802,6623,7791,6618,7787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7847l6607,7847,6603,7851,6603,7862,6607,7867,6618,7867,6623,7862,6623,7851,6618,7847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7907l6607,7907,6603,7912,6603,7923,6607,7927,6618,7927,6623,7923,6623,7912,6618,7907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7967l6607,7967,6603,7972,6603,7983,6607,7987,6618,7987,6623,7983,6623,7972,6618,7967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8028l6607,8028,6603,8032,6603,8043,6607,8048,6618,8048,6623,8043,6623,8032,6618,8028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8088l6607,8088,6603,8092,6603,8103,6607,8108,6618,8108,6623,8103,6623,8092,6618,8088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8148l6607,8148,6603,8153,6603,8164,6607,8168,6618,8168,6623,8164,6623,8153,6618,8148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8208l6607,8208,6603,8213,6603,8224,6607,8228,6618,8228,6623,8224,6623,8213,6618,8208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8269l6607,8269,6603,8273,6603,8284,6607,8289,6618,8289,6623,8284,6623,8273,6618,8269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8329l6607,8329,6603,8333,6603,8344,6607,8349,6618,8349,6623,8344,6623,8333,6618,8329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8389l6607,8389,6603,8394,6603,8405,6607,8409,6618,8409,6623,8405,6623,8394,6618,8389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8449l6607,8449,6603,8454,6603,8465,6607,8469,6618,8469,6623,8465,6623,8454,6618,8449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8510l6607,8510,6603,8514,6603,8525,6607,8530,6618,8530,6623,8525,6623,8514,6618,8510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8570l6607,8570,6603,8574,6603,8585,6607,8590,6618,8590,6623,8585,6623,8574,6618,8570xe" filled="t" fillcolor="#717074" stroked="f">
                <v:path arrowok="t"/>
                <v:fill type="solid"/>
              </v:shape>
              <v:shape style="position:absolute;left:6603;top:5136;width:20;height:3515" coordorigin="6603,5136" coordsize="20,3515" path="m6618,8630l6607,8630,6603,8635,6603,8646,6607,8650,6618,8650,6623,8646,6623,8635,6618,8630xe" filled="t" fillcolor="#717074" stroked="f">
                <v:path arrowok="t"/>
                <v:fill type="solid"/>
              </v:shape>
            </v:group>
            <v:group style="position:absolute;left:6603;top:5075;width:20;height:3635" coordorigin="6603,5075" coordsize="20,3635">
              <v:shape style="position:absolute;left:6603;top:5075;width:20;height:3635" coordorigin="6603,5075" coordsize="20,3635" path="m6615,5075l6610,5075,6608,5076,6604,5080,6603,5083,6603,5088,6604,5091,6608,5094,6610,5095,6615,5095,6618,5094,6622,5091,6623,5088,6623,5083,6622,5080,6618,5076,6615,5075xe" filled="t" fillcolor="#717074" stroked="f">
                <v:path arrowok="t"/>
                <v:fill type="solid"/>
              </v:shape>
              <v:shape style="position:absolute;left:6603;top:5075;width:20;height:3635" coordorigin="6603,5075" coordsize="20,3635" path="m6615,8690l6610,8690,6608,8692,6604,8695,6603,8698,6603,8703,6604,8706,6608,8709,6610,8710,6615,8710,6618,8709,6622,8706,6623,8703,6623,8698,6622,8695,6618,8692,6615,8690xe" filled="t" fillcolor="#717074" stroked="f">
                <v:path arrowok="t"/>
                <v:fill type="solid"/>
              </v:shape>
              <v:shape style="position:absolute;left:2123;top:5126;width:40;height:3004" type="#_x0000_t75">
                <v:imagedata r:id="rId88" o:title=""/>
              </v:shape>
            </v:group>
            <v:group style="position:absolute;left:2133;top:5075;width:20;height:3105" coordorigin="2133,5075" coordsize="20,3105">
              <v:shape style="position:absolute;left:2133;top:5075;width:20;height:3105" coordorigin="2133,5075" coordsize="20,3105" path="m2145,5075l2140,5075,2138,5076,2134,5080,2133,5083,2133,5088,2134,5091,2138,5094,2140,5095,2145,5095,2148,5094,2152,5091,2153,5088,2153,5083,2152,5080,2148,5076,2145,5075xe" filled="t" fillcolor="#717074" stroked="f">
                <v:path arrowok="t"/>
                <v:fill type="solid"/>
              </v:shape>
              <v:shape style="position:absolute;left:2133;top:5075;width:20;height:3105" coordorigin="2133,5075" coordsize="20,3105" path="m2145,8160l2140,8160,2138,8162,2134,8165,2133,8168,2133,8173,2134,8176,2138,8179,2140,8180,2145,8180,2148,8179,2152,8176,2153,8173,2153,8168,2152,8165,2148,8162,2145,8160xe" filled="t" fillcolor="#717074" stroked="f">
                <v:path arrowok="t"/>
                <v:fill type="solid"/>
              </v:shape>
            </v:group>
            <v:group style="position:absolute;left:3623;top:5135;width:20;height:3075" coordorigin="3623,5135" coordsize="20,3075">
              <v:shape style="position:absolute;left:3623;top:5135;width:20;height:3075" coordorigin="3623,5135" coordsize="20,3075" path="m3638,5135l3627,5135,3623,5140,3623,5151,3627,5155,3638,5155,3643,5151,3643,5140,3638,5135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5195l3627,5195,3623,5200,3623,5211,3627,5215,3638,5215,3643,5211,3643,5200,3638,5195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5255l3627,5255,3623,5260,3623,5271,3627,5275,3638,5275,3643,5271,3643,5260,3638,5255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5315l3627,5315,3623,5319,3623,5331,3627,5335,3638,5335,3643,5331,3643,5319,3638,5315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5375l3627,5375,3623,5379,3623,5390,3627,5395,3638,5395,3643,5390,3643,5379,3638,5375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5435l3627,5435,3623,5439,3623,5450,3627,5455,3638,5455,3643,5450,3643,5439,3638,5435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5495l3627,5495,3623,5499,3623,5510,3627,5515,3638,5515,3643,5510,3643,5499,3638,5495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5555l3627,5555,3623,5559,3623,5570,3627,5575,3638,5575,3643,5570,3643,5559,3638,5555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5615l3627,5615,3623,5619,3623,5630,3627,5635,3638,5635,3643,5630,3643,5619,3638,5615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5674l3627,5674,3623,5679,3623,5690,3627,5694,3638,5694,3643,5690,3643,5679,3638,5674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5734l3627,5734,3623,5739,3623,5750,3627,5754,3638,5754,3643,5750,3643,5739,3638,5734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5794l3627,5794,3623,5799,3623,5810,3627,5814,3638,5814,3643,5810,3643,5799,3638,5794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5854l3627,5854,3623,5859,3623,5870,3627,5874,3638,5874,3643,5870,3643,5859,3638,5854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5914l3627,5914,3623,5919,3623,5930,3627,5934,3638,5934,3643,5930,3643,5919,3638,5914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5974l3627,5974,3623,5978,3623,5990,3627,5994,3638,5994,3643,5990,3643,5978,3638,5974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6034l3627,6034,3623,6038,3623,6049,3627,6054,3638,6054,3643,6049,3643,6038,3638,6034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6094l3627,6094,3623,6098,3623,6109,3627,6114,3638,6114,3643,6109,3643,6098,3638,6094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6154l3627,6154,3623,6158,3623,6169,3627,6174,3638,6174,3643,6169,3643,6158,3638,6154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6214l3627,6214,3623,6218,3623,6229,3627,6234,3638,6234,3643,6229,3643,6218,3638,6214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6274l3627,6274,3623,6278,3623,6289,3627,6294,3638,6294,3643,6289,3643,6278,3638,6274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6333l3627,6333,3623,6338,3623,6349,3627,6353,3638,6353,3643,6349,3643,6338,3638,6333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6393l3627,6393,3623,6398,3623,6409,3627,6413,3638,6413,3643,6409,3643,6398,3638,6393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6453l3627,6453,3623,6458,3623,6469,3627,6473,3638,6473,3643,6469,3643,6458,3638,6453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6513l3627,6513,3623,6518,3623,6529,3627,6533,3638,6533,3643,6529,3643,6518,3638,6513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6573l3627,6573,3623,6578,3623,6589,3627,6593,3638,6593,3643,6589,3643,6578,3638,6573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6633l3627,6633,3623,6637,3623,6648,3627,6653,3638,6653,3643,6648,3643,6637,3638,6633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6693l3627,6693,3623,6697,3623,6708,3627,6713,3638,6713,3643,6708,3643,6697,3638,6693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6753l3627,6753,3623,6757,3623,6768,3627,6773,3638,6773,3643,6768,3643,6757,3638,6753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6813l3627,6813,3623,6817,3623,6828,3627,6833,3638,6833,3643,6828,3643,6817,3638,6813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6873l3627,6873,3623,6877,3623,6888,3627,6893,3638,6893,3643,6888,3643,6877,3638,6873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6932l3627,6932,3623,6937,3623,6948,3627,6952,3638,6952,3643,6948,3643,6937,3638,6932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6992l3627,6992,3623,6997,3623,7008,3627,7012,3638,7012,3643,7008,3643,6997,3638,6992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7052l3627,7052,3623,7057,3623,7068,3627,7072,3638,7072,3643,7068,3643,7057,3638,7052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7112l3627,7112,3623,7117,3623,7128,3627,7132,3638,7132,3643,7128,3643,7117,3638,7112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7172l3627,7172,3623,7177,3623,7188,3627,7192,3638,7192,3643,7188,3643,7177,3638,7172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7232l3627,7232,3623,7237,3623,7248,3627,7252,3638,7252,3643,7248,3643,7237,3638,7232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7292l3627,7292,3623,7296,3623,7307,3627,7312,3638,7312,3643,7307,3643,7296,3638,7292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7352l3627,7352,3623,7356,3623,7367,3627,7372,3638,7372,3643,7367,3643,7356,3638,7352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7412l3627,7412,3623,7416,3623,7427,3627,7432,3638,7432,3643,7427,3643,7416,3638,7412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7472l3627,7472,3623,7476,3623,7487,3627,7492,3638,7492,3643,7487,3643,7476,3638,7472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7532l3627,7532,3623,7536,3623,7547,3627,7552,3638,7552,3643,7547,3643,7536,3638,7532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7591l3627,7591,3623,7596,3623,7607,3627,7611,3638,7611,3643,7607,3643,7596,3638,7591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7651l3627,7651,3623,7656,3623,7667,3627,7671,3638,7671,3643,7667,3643,7656,3638,7651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7711l3627,7711,3623,7716,3623,7727,3627,7731,3638,7731,3643,7727,3643,7716,3638,7711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7771l3627,7771,3623,7776,3623,7787,3627,7791,3638,7791,3643,7787,3643,7776,3638,7771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7831l3627,7831,3623,7836,3623,7847,3627,7851,3638,7851,3643,7847,3643,7836,3638,7831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7891l3627,7891,3623,7895,3623,7907,3627,7911,3638,7911,3643,7907,3643,7895,3638,7891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7951l3627,7951,3623,7955,3623,7966,3627,7971,3638,7971,3643,7966,3643,7955,3638,7951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8011l3627,8011,3623,8015,3623,8026,3627,8031,3638,8031,3643,8026,3643,8015,3638,8011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8071l3627,8071,3623,8075,3623,8086,3627,8091,3638,8091,3643,8086,3643,8075,3638,8071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8131l3627,8131,3623,8135,3623,8146,3627,8151,3638,8151,3643,8146,3643,8135,3638,8131xe" filled="t" fillcolor="#717074" stroked="f">
                <v:path arrowok="t"/>
                <v:fill type="solid"/>
              </v:shape>
              <v:shape style="position:absolute;left:3623;top:5135;width:20;height:3075" coordorigin="3623,5135" coordsize="20,3075" path="m3638,8191l3627,8191,3623,8195,3623,8206,3627,8211,3638,8211,3643,8206,3643,8195,3638,8191xe" filled="t" fillcolor="#717074" stroked="f">
                <v:path arrowok="t"/>
                <v:fill type="solid"/>
              </v:shape>
            </v:group>
            <v:group style="position:absolute;left:3623;top:5075;width:20;height:3195" coordorigin="3623,5075" coordsize="20,3195">
              <v:shape style="position:absolute;left:3623;top:5075;width:20;height:3195" coordorigin="3623,5075" coordsize="20,3195" path="m3635,5075l3630,5075,3628,5076,3624,5080,3623,5083,3623,5088,3624,5091,3628,5094,3630,5095,3635,5095,3638,5094,3642,5091,3643,5088,3643,5083,3642,5080,3638,5076,3635,5075xe" filled="t" fillcolor="#717074" stroked="f">
                <v:path arrowok="t"/>
                <v:fill type="solid"/>
              </v:shape>
              <v:shape style="position:absolute;left:3623;top:5075;width:20;height:3195" coordorigin="3623,5075" coordsize="20,3195" path="m3635,8250l3630,8250,3628,8252,3624,8255,3623,8258,3623,8263,3624,8266,3628,8269,3630,8270,3635,8270,3638,8269,3642,8266,3643,8263,3643,8258,3642,8255,3638,8252,3635,8250xe" filled="t" fillcolor="#717074" stroked="f">
                <v:path arrowok="t"/>
                <v:fill type="solid"/>
              </v:shape>
            </v:group>
            <v:group style="position:absolute;left:5113;top:5135;width:20;height:3075" coordorigin="5113,5135" coordsize="20,3075">
              <v:shape style="position:absolute;left:5113;top:5135;width:20;height:3075" coordorigin="5113,5135" coordsize="20,3075" path="m5128,5135l5117,5135,5113,5140,5113,5151,5117,5155,5128,5155,5133,5151,5133,5140,5128,5135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5195l5117,5195,5113,5200,5113,5211,5117,5215,5128,5215,5133,5211,5133,5200,5128,5195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5255l5117,5255,5113,5260,5113,5271,5117,5275,5128,5275,5133,5271,5133,5260,5128,5255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5315l5117,5315,5113,5319,5113,5331,5117,5335,5128,5335,5133,5331,5133,5319,5128,5315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5375l5117,5375,5113,5379,5113,5390,5117,5395,5128,5395,5133,5390,5133,5379,5128,5375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5435l5117,5435,5113,5439,5113,5450,5117,5455,5128,5455,5133,5450,5133,5439,5128,5435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5495l5117,5495,5113,5499,5113,5510,5117,5515,5128,5515,5133,5510,5133,5499,5128,5495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5555l5117,5555,5113,5559,5113,5570,5117,5575,5128,5575,5133,5570,5133,5559,5128,5555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5615l5117,5615,5113,5619,5113,5630,5117,5635,5128,5635,5133,5630,5133,5619,5128,5615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5674l5117,5674,5113,5679,5113,5690,5117,5694,5128,5694,5133,5690,5133,5679,5128,5674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5734l5117,5734,5113,5739,5113,5750,5117,5754,5128,5754,5133,5750,5133,5739,5128,5734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5794l5117,5794,5113,5799,5113,5810,5117,5814,5128,5814,5133,5810,5133,5799,5128,5794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5854l5117,5854,5113,5859,5113,5870,5117,5874,5128,5874,5133,5870,5133,5859,5128,5854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5914l5117,5914,5113,5919,5113,5930,5117,5934,5128,5934,5133,5930,5133,5919,5128,5914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5974l5117,5974,5113,5978,5113,5990,5117,5994,5128,5994,5133,5990,5133,5978,5128,5974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6034l5117,6034,5113,6038,5113,6049,5117,6054,5128,6054,5133,6049,5133,6038,5128,6034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6094l5117,6094,5113,6098,5113,6109,5117,6114,5128,6114,5133,6109,5133,6098,5128,6094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6154l5117,6154,5113,6158,5113,6169,5117,6174,5128,6174,5133,6169,5133,6158,5128,6154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6214l5117,6214,5113,6218,5113,6229,5117,6234,5128,6234,5133,6229,5133,6218,5128,6214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6274l5117,6274,5113,6278,5113,6289,5117,6294,5128,6294,5133,6289,5133,6278,5128,6274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6333l5117,6333,5113,6338,5113,6349,5117,6353,5128,6353,5133,6349,5133,6338,5128,6333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6393l5117,6393,5113,6398,5113,6409,5117,6413,5128,6413,5133,6409,5133,6398,5128,6393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6453l5117,6453,5113,6458,5113,6469,5117,6473,5128,6473,5133,6469,5133,6458,5128,6453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6513l5117,6513,5113,6518,5113,6529,5117,6533,5128,6533,5133,6529,5133,6518,5128,6513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6573l5117,6573,5113,6578,5113,6589,5117,6593,5128,6593,5133,6589,5133,6578,5128,6573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6633l5117,6633,5113,6637,5113,6648,5117,6653,5128,6653,5133,6648,5133,6637,5128,6633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6693l5117,6693,5113,6697,5113,6708,5117,6713,5128,6713,5133,6708,5133,6697,5128,6693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6753l5117,6753,5113,6757,5113,6768,5117,6773,5128,6773,5133,6768,5133,6757,5128,6753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6813l5117,6813,5113,6817,5113,6828,5117,6833,5128,6833,5133,6828,5133,6817,5128,6813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6873l5117,6873,5113,6877,5113,6888,5117,6893,5128,6893,5133,6888,5133,6877,5128,6873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6932l5117,6932,5113,6937,5113,6948,5117,6952,5128,6952,5133,6948,5133,6937,5128,6932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6992l5117,6992,5113,6997,5113,7008,5117,7012,5128,7012,5133,7008,5133,6997,5128,6992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7052l5117,7052,5113,7057,5113,7068,5117,7072,5128,7072,5133,7068,5133,7057,5128,7052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7112l5117,7112,5113,7117,5113,7128,5117,7132,5128,7132,5133,7128,5133,7117,5128,7112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7172l5117,7172,5113,7177,5113,7188,5117,7192,5128,7192,5133,7188,5133,7177,5128,7172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7232l5117,7232,5113,7237,5113,7248,5117,7252,5128,7252,5133,7248,5133,7237,5128,7232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7292l5117,7292,5113,7296,5113,7307,5117,7312,5128,7312,5133,7307,5133,7296,5128,7292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7352l5117,7352,5113,7356,5113,7367,5117,7372,5128,7372,5133,7367,5133,7356,5128,7352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7412l5117,7412,5113,7416,5113,7427,5117,7432,5128,7432,5133,7427,5133,7416,5128,7412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7472l5117,7472,5113,7476,5113,7487,5117,7492,5128,7492,5133,7487,5133,7476,5128,7472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7532l5117,7532,5113,7536,5113,7547,5117,7552,5128,7552,5133,7547,5133,7536,5128,7532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7591l5117,7591,5113,7596,5113,7607,5117,7611,5128,7611,5133,7607,5133,7596,5128,7591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7651l5117,7651,5113,7656,5113,7667,5117,7671,5128,7671,5133,7667,5133,7656,5128,7651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7711l5117,7711,5113,7716,5113,7727,5117,7731,5128,7731,5133,7727,5133,7716,5128,7711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7771l5117,7771,5113,7776,5113,7787,5117,7791,5128,7791,5133,7787,5133,7776,5128,7771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7831l5117,7831,5113,7836,5113,7847,5117,7851,5128,7851,5133,7847,5133,7836,5128,7831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7891l5117,7891,5113,7895,5113,7907,5117,7911,5128,7911,5133,7907,5133,7895,5128,7891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7951l5117,7951,5113,7955,5113,7966,5117,7971,5128,7971,5133,7966,5133,7955,5128,7951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8011l5117,8011,5113,8015,5113,8026,5117,8031,5128,8031,5133,8026,5133,8015,5128,8011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8071l5117,8071,5113,8075,5113,8086,5117,8091,5128,8091,5133,8086,5133,8075,5128,8071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8131l5117,8131,5113,8135,5113,8146,5117,8151,5128,8151,5133,8146,5133,8135,5128,8131xe" filled="t" fillcolor="#717074" stroked="f">
                <v:path arrowok="t"/>
                <v:fill type="solid"/>
              </v:shape>
              <v:shape style="position:absolute;left:5113;top:5135;width:20;height:3075" coordorigin="5113,5135" coordsize="20,3075" path="m5128,8191l5117,8191,5113,8195,5113,8206,5117,8211,5128,8211,5133,8206,5133,8195,5128,8191xe" filled="t" fillcolor="#717074" stroked="f">
                <v:path arrowok="t"/>
                <v:fill type="solid"/>
              </v:shape>
            </v:group>
            <v:group style="position:absolute;left:5113;top:5075;width:20;height:3195" coordorigin="5113,5075" coordsize="20,3195">
              <v:shape style="position:absolute;left:5113;top:5075;width:20;height:3195" coordorigin="5113,5075" coordsize="20,3195" path="m5125,5075l5120,5075,5118,5076,5114,5080,5113,5083,5113,5088,5114,5091,5118,5094,5120,5095,5125,5095,5128,5094,5132,5091,5133,5088,5133,5083,5132,5080,5128,5076,5125,5075xe" filled="t" fillcolor="#717074" stroked="f">
                <v:path arrowok="t"/>
                <v:fill type="solid"/>
              </v:shape>
              <v:shape style="position:absolute;left:5113;top:5075;width:20;height:3195" coordorigin="5113,5075" coordsize="20,3195" path="m5125,8250l5120,8250,5118,8252,5114,8255,5113,8258,5113,8263,5114,8266,5118,8269,5120,8270,5125,8270,5128,8269,5132,8266,5133,8263,5133,8258,5132,8255,5128,8252,5125,8250xe" filled="t" fillcolor="#717074" stroked="f">
                <v:path arrowok="t"/>
                <v:fill type="solid"/>
              </v:shape>
            </v:group>
            <v:group style="position:absolute;left:8093;top:5135;width:20;height:3075" coordorigin="8093,5135" coordsize="20,3075">
              <v:shape style="position:absolute;left:8093;top:5135;width:20;height:3075" coordorigin="8093,5135" coordsize="20,3075" path="m8108,5135l8097,5135,8093,5140,8093,5151,8097,5155,8108,5155,8113,5151,8113,5140,8108,5135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5195l8097,5195,8093,5200,8093,5211,8097,5215,8108,5215,8113,5211,8113,5200,8108,5195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5255l8097,5255,8093,5260,8093,5271,8097,5275,8108,5275,8113,5271,8113,5260,8108,5255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5315l8097,5315,8093,5319,8093,5331,8097,5335,8108,5335,8113,5331,8113,5319,8108,5315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5375l8097,5375,8093,5379,8093,5390,8097,5395,8108,5395,8113,5390,8113,5379,8108,5375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5435l8097,5435,8093,5439,8093,5450,8097,5455,8108,5455,8113,5450,8113,5439,8108,5435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5495l8097,5495,8093,5499,8093,5510,8097,5515,8108,5515,8113,5510,8113,5499,8108,5495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5555l8097,5555,8093,5559,8093,5570,8097,5575,8108,5575,8113,5570,8113,5559,8108,5555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5615l8097,5615,8093,5619,8093,5630,8097,5635,8108,5635,8113,5630,8113,5619,8108,5615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5674l8097,5674,8093,5679,8093,5690,8097,5694,8108,5694,8113,5690,8113,5679,8108,5674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5734l8097,5734,8093,5739,8093,5750,8097,5754,8108,5754,8113,5750,8113,5739,8108,5734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5794l8097,5794,8093,5799,8093,5810,8097,5814,8108,5814,8113,5810,8113,5799,8108,5794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5854l8097,5854,8093,5859,8093,5870,8097,5874,8108,5874,8113,5870,8113,5859,8108,5854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5914l8097,5914,8093,5919,8093,5930,8097,5934,8108,5934,8113,5930,8113,5919,8108,5914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5974l8097,5974,8093,5978,8093,5990,8097,5994,8108,5994,8113,5990,8113,5978,8108,5974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6034l8097,6034,8093,6038,8093,6049,8097,6054,8108,6054,8113,6049,8113,6038,8108,6034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6094l8097,6094,8093,6098,8093,6109,8097,6114,8108,6114,8113,6109,8113,6098,8108,6094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6154l8097,6154,8093,6158,8093,6169,8097,6174,8108,6174,8113,6169,8113,6158,8108,6154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6214l8097,6214,8093,6218,8093,6229,8097,6234,8108,6234,8113,6229,8113,6218,8108,6214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6274l8097,6274,8093,6278,8093,6289,8097,6294,8108,6294,8113,6289,8113,6278,8108,6274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6333l8097,6333,8093,6338,8093,6349,8097,6353,8108,6353,8113,6349,8113,6338,8108,6333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6393l8097,6393,8093,6398,8093,6409,8097,6413,8108,6413,8113,6409,8113,6398,8108,6393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6453l8097,6453,8093,6458,8093,6469,8097,6473,8108,6473,8113,6469,8113,6458,8108,6453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6513l8097,6513,8093,6518,8093,6529,8097,6533,8108,6533,8113,6529,8113,6518,8108,6513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6573l8097,6573,8093,6578,8093,6589,8097,6593,8108,6593,8113,6589,8113,6578,8108,6573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6633l8097,6633,8093,6637,8093,6648,8097,6653,8108,6653,8113,6648,8113,6637,8108,6633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6693l8097,6693,8093,6697,8093,6708,8097,6713,8108,6713,8113,6708,8113,6697,8108,6693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6753l8097,6753,8093,6757,8093,6768,8097,6773,8108,6773,8113,6768,8113,6757,8108,6753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6813l8097,6813,8093,6817,8093,6828,8097,6833,8108,6833,8113,6828,8113,6817,8108,6813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6873l8097,6873,8093,6877,8093,6888,8097,6893,8108,6893,8113,6888,8113,6877,8108,6873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6932l8097,6932,8093,6937,8093,6948,8097,6952,8108,6952,8113,6948,8113,6937,8108,6932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6992l8097,6992,8093,6997,8093,7008,8097,7012,8108,7012,8113,7008,8113,6997,8108,6992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7052l8097,7052,8093,7057,8093,7068,8097,7072,8108,7072,8113,7068,8113,7057,8108,7052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7112l8097,7112,8093,7117,8093,7128,8097,7132,8108,7132,8113,7128,8113,7117,8108,7112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7172l8097,7172,8093,7177,8093,7188,8097,7192,8108,7192,8113,7188,8113,7177,8108,7172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7232l8097,7232,8093,7237,8093,7248,8097,7252,8108,7252,8113,7248,8113,7237,8108,7232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7292l8097,7292,8093,7296,8093,7307,8097,7312,8108,7312,8113,7307,8113,7296,8108,7292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7352l8097,7352,8093,7356,8093,7367,8097,7372,8108,7372,8113,7367,8113,7356,8108,7352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7412l8097,7412,8093,7416,8093,7427,8097,7432,8108,7432,8113,7427,8113,7416,8108,7412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7472l8097,7472,8093,7476,8093,7487,8097,7492,8108,7492,8113,7487,8113,7476,8108,7472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7532l8097,7532,8093,7536,8093,7547,8097,7552,8108,7552,8113,7547,8113,7536,8108,7532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7591l8097,7591,8093,7596,8093,7607,8097,7611,8108,7611,8113,7607,8113,7596,8108,7591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7651l8097,7651,8093,7656,8093,7667,8097,7671,8108,7671,8113,7667,8113,7656,8108,7651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7711l8097,7711,8093,7716,8093,7727,8097,7731,8108,7731,8113,7727,8113,7716,8108,7711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7771l8097,7771,8093,7776,8093,7787,8097,7791,8108,7791,8113,7787,8113,7776,8108,7771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7831l8097,7831,8093,7836,8093,7847,8097,7851,8108,7851,8113,7847,8113,7836,8108,7831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7891l8097,7891,8093,7895,8093,7907,8097,7911,8108,7911,8113,7907,8113,7895,8108,7891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7951l8097,7951,8093,7955,8093,7966,8097,7971,8108,7971,8113,7966,8113,7955,8108,7951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8011l8097,8011,8093,8015,8093,8026,8097,8031,8108,8031,8113,8026,8113,8015,8108,8011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8071l8097,8071,8093,8075,8093,8086,8097,8091,8108,8091,8113,8086,8113,8075,8108,8071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8131l8097,8131,8093,8135,8093,8146,8097,8151,8108,8151,8113,8146,8113,8135,8108,8131xe" filled="t" fillcolor="#717074" stroked="f">
                <v:path arrowok="t"/>
                <v:fill type="solid"/>
              </v:shape>
              <v:shape style="position:absolute;left:8093;top:5135;width:20;height:3075" coordorigin="8093,5135" coordsize="20,3075" path="m8108,8191l8097,8191,8093,8195,8093,8206,8097,8211,8108,8211,8113,8206,8113,8195,8108,8191xe" filled="t" fillcolor="#717074" stroked="f">
                <v:path arrowok="t"/>
                <v:fill type="solid"/>
              </v:shape>
            </v:group>
            <v:group style="position:absolute;left:8093;top:5075;width:20;height:3195" coordorigin="8093,5075" coordsize="20,3195">
              <v:shape style="position:absolute;left:8093;top:5075;width:20;height:3195" coordorigin="8093,5075" coordsize="20,3195" path="m8105,5075l8100,5075,8098,5076,8094,5080,8093,5083,8093,5088,8094,5091,8098,5094,8100,5095,8105,5095,8108,5094,8112,5091,8113,5088,8113,5083,8112,5080,8108,5076,8105,5075xe" filled="t" fillcolor="#717074" stroked="f">
                <v:path arrowok="t"/>
                <v:fill type="solid"/>
              </v:shape>
              <v:shape style="position:absolute;left:8093;top:5075;width:20;height:3195" coordorigin="8093,5075" coordsize="20,3195" path="m8105,8250l8100,8250,8098,8252,8094,8255,8093,8258,8093,8263,8094,8266,8098,8269,8100,8270,8105,8270,8108,8269,8112,8266,8113,8263,8113,8258,8112,8255,8108,8252,8105,8250xe" filled="t" fillcolor="#717074" stroked="f">
                <v:path arrowok="t"/>
                <v:fill type="solid"/>
              </v:shape>
            </v:group>
            <v:group style="position:absolute;left:9583;top:5135;width:20;height:3075" coordorigin="9583,5135" coordsize="20,3075">
              <v:shape style="position:absolute;left:9583;top:5135;width:20;height:3075" coordorigin="9583,5135" coordsize="20,3075" path="m9598,5135l9587,5135,9583,5140,9583,5151,9587,5155,9598,5155,9603,5151,9603,5140,9598,5135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5195l9587,5195,9583,5200,9583,5211,9587,5215,9598,5215,9603,5211,9603,5200,9598,5195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5255l9587,5255,9583,5260,9583,5271,9587,5275,9598,5275,9603,5271,9603,5260,9598,5255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5315l9587,5315,9583,5319,9583,5331,9587,5335,9598,5335,9603,5331,9603,5319,9598,5315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5375l9587,5375,9583,5379,9583,5390,9587,5395,9598,5395,9603,5390,9603,5379,9598,5375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5435l9587,5435,9583,5439,9583,5450,9587,5455,9598,5455,9603,5450,9603,5439,9598,5435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5495l9587,5495,9583,5499,9583,5510,9587,5515,9598,5515,9603,5510,9603,5499,9598,5495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5555l9587,5555,9583,5559,9583,5570,9587,5575,9598,5575,9603,5570,9603,5559,9598,5555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5615l9587,5615,9583,5619,9583,5630,9587,5635,9598,5635,9603,5630,9603,5619,9598,5615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5674l9587,5674,9583,5679,9583,5690,9587,5694,9598,5694,9603,5690,9603,5679,9598,5674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5734l9587,5734,9583,5739,9583,5750,9587,5754,9598,5754,9603,5750,9603,5739,9598,5734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5794l9587,5794,9583,5799,9583,5810,9587,5814,9598,5814,9603,5810,9603,5799,9598,5794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5854l9587,5854,9583,5859,9583,5870,9587,5874,9598,5874,9603,5870,9603,5859,9598,5854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5914l9587,5914,9583,5919,9583,5930,9587,5934,9598,5934,9603,5930,9603,5919,9598,5914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5974l9587,5974,9583,5978,9583,5990,9587,5994,9598,5994,9603,5990,9603,5978,9598,5974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6034l9587,6034,9583,6038,9583,6049,9587,6054,9598,6054,9603,6049,9603,6038,9598,6034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6094l9587,6094,9583,6098,9583,6109,9587,6114,9598,6114,9603,6109,9603,6098,9598,6094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6154l9587,6154,9583,6158,9583,6169,9587,6174,9598,6174,9603,6169,9603,6158,9598,6154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6214l9587,6214,9583,6218,9583,6229,9587,6234,9598,6234,9603,6229,9603,6218,9598,6214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6274l9587,6274,9583,6278,9583,6289,9587,6294,9598,6294,9603,6289,9603,6278,9598,6274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6333l9587,6333,9583,6338,9583,6349,9587,6353,9598,6353,9603,6349,9603,6338,9598,6333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6393l9587,6393,9583,6398,9583,6409,9587,6413,9598,6413,9603,6409,9603,6398,9598,6393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6453l9587,6453,9583,6458,9583,6469,9587,6473,9598,6473,9603,6469,9603,6458,9598,6453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6513l9587,6513,9583,6518,9583,6529,9587,6533,9598,6533,9603,6529,9603,6518,9598,6513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6573l9587,6573,9583,6578,9583,6589,9587,6593,9598,6593,9603,6589,9603,6578,9598,6573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6633l9587,6633,9583,6637,9583,6648,9587,6653,9598,6653,9603,6648,9603,6637,9598,6633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6693l9587,6693,9583,6697,9583,6708,9587,6713,9598,6713,9603,6708,9603,6697,9598,6693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6753l9587,6753,9583,6757,9583,6768,9587,6773,9598,6773,9603,6768,9603,6757,9598,6753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6813l9587,6813,9583,6817,9583,6828,9587,6833,9598,6833,9603,6828,9603,6817,9598,6813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6873l9587,6873,9583,6877,9583,6888,9587,6893,9598,6893,9603,6888,9603,6877,9598,6873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6932l9587,6932,9583,6937,9583,6948,9587,6952,9598,6952,9603,6948,9603,6937,9598,6932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6992l9587,6992,9583,6997,9583,7008,9587,7012,9598,7012,9603,7008,9603,6997,9598,6992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7052l9587,7052,9583,7057,9583,7068,9587,7072,9598,7072,9603,7068,9603,7057,9598,7052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7112l9587,7112,9583,7117,9583,7128,9587,7132,9598,7132,9603,7128,9603,7117,9598,7112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7172l9587,7172,9583,7177,9583,7188,9587,7192,9598,7192,9603,7188,9603,7177,9598,7172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7232l9587,7232,9583,7237,9583,7248,9587,7252,9598,7252,9603,7248,9603,7237,9598,7232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7292l9587,7292,9583,7296,9583,7307,9587,7312,9598,7312,9603,7307,9603,7296,9598,7292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7352l9587,7352,9583,7356,9583,7367,9587,7372,9598,7372,9603,7367,9603,7356,9598,7352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7412l9587,7412,9583,7416,9583,7427,9587,7432,9598,7432,9603,7427,9603,7416,9598,7412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7472l9587,7472,9583,7476,9583,7487,9587,7492,9598,7492,9603,7487,9603,7476,9598,7472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7532l9587,7532,9583,7536,9583,7547,9587,7552,9598,7552,9603,7547,9603,7536,9598,7532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7591l9587,7591,9583,7596,9583,7607,9587,7611,9598,7611,9603,7607,9603,7596,9598,7591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7651l9587,7651,9583,7656,9583,7667,9587,7671,9598,7671,9603,7667,9603,7656,9598,7651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7711l9587,7711,9583,7716,9583,7727,9587,7731,9598,7731,9603,7727,9603,7716,9598,7711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7771l9587,7771,9583,7776,9583,7787,9587,7791,9598,7791,9603,7787,9603,7776,9598,7771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7831l9587,7831,9583,7836,9583,7847,9587,7851,9598,7851,9603,7847,9603,7836,9598,7831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7891l9587,7891,9583,7895,9583,7907,9587,7911,9598,7911,9603,7907,9603,7895,9598,7891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7951l9587,7951,9583,7955,9583,7966,9587,7971,9598,7971,9603,7966,9603,7955,9598,7951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8011l9587,8011,9583,8015,9583,8026,9587,8031,9598,8031,9603,8026,9603,8015,9598,8011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8071l9587,8071,9583,8075,9583,8086,9587,8091,9598,8091,9603,8086,9603,8075,9598,8071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8131l9587,8131,9583,8135,9583,8146,9587,8151,9598,8151,9603,8146,9603,8135,9598,8131xe" filled="t" fillcolor="#717074" stroked="f">
                <v:path arrowok="t"/>
                <v:fill type="solid"/>
              </v:shape>
              <v:shape style="position:absolute;left:9583;top:5135;width:20;height:3075" coordorigin="9583,5135" coordsize="20,3075" path="m9598,8191l9587,8191,9583,8195,9583,8206,9587,8211,9598,8211,9603,8206,9603,8195,9598,8191xe" filled="t" fillcolor="#717074" stroked="f">
                <v:path arrowok="t"/>
                <v:fill type="solid"/>
              </v:shape>
            </v:group>
            <v:group style="position:absolute;left:9583;top:5075;width:20;height:3195" coordorigin="9583,5075" coordsize="20,3195">
              <v:shape style="position:absolute;left:9583;top:5075;width:20;height:3195" coordorigin="9583,5075" coordsize="20,3195" path="m9595,5075l9590,5075,9588,5076,9584,5080,9583,5083,9583,5088,9584,5091,9588,5094,9590,5095,9595,5095,9598,5094,9602,5091,9603,5088,9603,5083,9602,5080,9598,5076,9595,5075xe" filled="t" fillcolor="#717074" stroked="f">
                <v:path arrowok="t"/>
                <v:fill type="solid"/>
              </v:shape>
              <v:shape style="position:absolute;left:9583;top:5075;width:20;height:3195" coordorigin="9583,5075" coordsize="20,3195" path="m9595,8250l9590,8250,9588,8252,9584,8255,9583,8258,9583,8263,9584,8266,9588,8269,9590,8270,9595,8270,9598,8269,9602,8266,9603,8263,9603,8258,9602,8255,9598,8252,9595,8250xe" filled="t" fillcolor="#717074" stroked="f">
                <v:path arrowok="t"/>
                <v:fill type="solid"/>
              </v:shape>
            </v:group>
            <v:group style="position:absolute;left:2357;top:2705;width:741;height:117" coordorigin="2357,2705" coordsize="741,117">
              <v:shape style="position:absolute;left:2357;top:2705;width:741;height:117" coordorigin="2357,2705" coordsize="741,117" path="m2428,2794l2409,2794,2409,2820,2428,2820,2428,2794xe" filled="t" fillcolor="#000000" stroked="f">
                <v:path arrowok="t"/>
                <v:fill type="solid"/>
              </v:shape>
              <v:shape style="position:absolute;left:2357;top:2705;width:741;height:117" coordorigin="2357,2705" coordsize="741,117" path="m2428,2705l2406,2705,2357,2773,2357,2794,2445,2794,2445,2778,2373,2778,2408,2726,2428,2726,2428,2705xe" filled="t" fillcolor="#000000" stroked="f">
                <v:path arrowok="t"/>
                <v:fill type="solid"/>
              </v:shape>
              <v:shape style="position:absolute;left:2357;top:2705;width:741;height:117" coordorigin="2357,2705" coordsize="741,117" path="m2428,2726l2409,2726,2409,2778,2428,2778,2428,2726xe" filled="t" fillcolor="#000000" stroked="f">
                <v:path arrowok="t"/>
                <v:fill type="solid"/>
              </v:shape>
              <v:shape style="position:absolute;left:2357;top:2705;width:741;height:117" coordorigin="2357,2705" coordsize="741,117" path="m2479,2705l2457,2705,2457,2727,2467,2727,2459,2751,2469,2751,2479,2727,2479,2705xe" filled="t" fillcolor="#000000" stroked="f">
                <v:path arrowok="t"/>
                <v:fill type="solid"/>
              </v:shape>
              <v:shape style="position:absolute;left:2357;top:2705;width:741;height:117" coordorigin="2357,2705" coordsize="741,117" path="m2515,2705l2493,2705,2493,2727,2502,2727,2494,2751,2505,2751,2515,2727,2515,2705xe" filled="t" fillcolor="#000000" stroked="f">
                <v:path arrowok="t"/>
                <v:fill type="solid"/>
              </v:shape>
              <v:shape style="position:absolute;left:2357;top:2705;width:741;height:117" coordorigin="2357,2705" coordsize="741,117" path="m2606,2705l2584,2705,2584,2820,2606,2820,2606,2770,2672,2770,2672,2751,2606,2751,2606,2705xe" filled="t" fillcolor="#000000" stroked="f">
                <v:path arrowok="t"/>
                <v:fill type="solid"/>
              </v:shape>
              <v:shape style="position:absolute;left:2357;top:2705;width:741;height:117" coordorigin="2357,2705" coordsize="741,117" path="m2672,2770l2650,2770,2650,2820,2672,2820,2672,2770xe" filled="t" fillcolor="#000000" stroked="f">
                <v:path arrowok="t"/>
                <v:fill type="solid"/>
              </v:shape>
              <v:shape style="position:absolute;left:2357;top:2705;width:741;height:117" coordorigin="2357,2705" coordsize="741,117" path="m2672,2705l2650,2705,2650,2751,2672,2751,2672,2705xe" filled="t" fillcolor="#000000" stroked="f">
                <v:path arrowok="t"/>
                <v:fill type="solid"/>
              </v:shape>
              <v:shape style="position:absolute;left:2357;top:2705;width:741;height:117" coordorigin="2357,2705" coordsize="741,117" path="m2732,2770l2693,2770,2693,2787,2732,2787,2732,2770xe" filled="t" fillcolor="#000000" stroked="f">
                <v:path arrowok="t"/>
                <v:fill type="solid"/>
              </v:shape>
              <v:shape style="position:absolute;left:2357;top:2705;width:741;height:117" coordorigin="2357,2705" coordsize="741,117" path="m2803,2704l2777,2707,2759,2717,2748,2734,2744,2756,2747,2785,2756,2805,2771,2818,2790,2822,2812,2817,2827,2804,2826,2803,2790,2803,2774,2796,2767,2775,2769,2743,2778,2726,2801,2722,2824,2722,2821,2714,2803,2704xe" filled="t" fillcolor="#000000" stroked="f">
                <v:path arrowok="t"/>
                <v:fill type="solid"/>
              </v:shape>
              <v:shape style="position:absolute;left:2357;top:2705;width:741;height:117" coordorigin="2357,2705" coordsize="741,117" path="m2813,2786l2806,2800,2800,2803,2826,2803,2813,2786xe" filled="t" fillcolor="#000000" stroked="f">
                <v:path arrowok="t"/>
                <v:fill type="solid"/>
              </v:shape>
              <v:shape style="position:absolute;left:2357;top:2705;width:741;height:117" coordorigin="2357,2705" coordsize="741,117" path="m2824,2722l2801,2722,2807,2728,2811,2738,2831,2733,2824,2722xe" filled="t" fillcolor="#000000" stroked="f">
                <v:path arrowok="t"/>
                <v:fill type="solid"/>
              </v:shape>
              <v:shape style="position:absolute;left:2357;top:2705;width:741;height:117" coordorigin="2357,2705" coordsize="741,117" path="m2869,2705l2849,2705,2849,2820,2869,2820,2869,2705xe" filled="t" fillcolor="#000000" stroked="f">
                <v:path arrowok="t"/>
                <v:fill type="solid"/>
              </v:shape>
              <v:shape style="position:absolute;left:2357;top:2705;width:741;height:117" coordorigin="2357,2705" coordsize="741,117" path="m2947,2750l2927,2750,2932,2754,2932,2767,2904,2773,2889,2785,2889,2811,2901,2821,2917,2822,2925,2818,2933,2813,2952,2813,2952,2807,2908,2807,2904,2803,2904,2786,2932,2780,2952,2780,2952,2769,2947,2750xe" filled="t" fillcolor="#000000" stroked="f">
                <v:path arrowok="t"/>
                <v:fill type="solid"/>
              </v:shape>
              <v:shape style="position:absolute;left:2357;top:2705;width:741;height:117" coordorigin="2357,2705" coordsize="741,117" path="m2952,2813l2933,2813,2934,2820,2953,2820,2952,2816,2952,2813xe" filled="t" fillcolor="#000000" stroked="f">
                <v:path arrowok="t"/>
                <v:fill type="solid"/>
              </v:shape>
              <v:shape style="position:absolute;left:2357;top:2705;width:741;height:117" coordorigin="2357,2705" coordsize="741,117" path="m2952,2780l2932,2780,2932,2798,2928,2802,2920,2807,2952,2807,2952,2780xe" filled="t" fillcolor="#000000" stroked="f">
                <v:path arrowok="t"/>
                <v:fill type="solid"/>
              </v:shape>
              <v:shape style="position:absolute;left:2357;top:2705;width:741;height:117" coordorigin="2357,2705" coordsize="741,117" path="m2928,2736l2904,2739,2890,2749,2902,2760,2905,2755,2910,2750,2947,2750,2946,2745,2928,2736xe" filled="t" fillcolor="#000000" stroked="f">
                <v:path arrowok="t"/>
                <v:fill type="solid"/>
              </v:shape>
              <v:shape style="position:absolute;left:2357;top:2705;width:741;height:117" coordorigin="2357,2705" coordsize="741,117" path="m2978,2795l2965,2805,2972,2816,2983,2822,3014,2822,3027,2814,3027,2807,2989,2807,2983,2801,2978,2795xe" filled="t" fillcolor="#000000" stroked="f">
                <v:path arrowok="t"/>
                <v:fill type="solid"/>
              </v:shape>
              <v:shape style="position:absolute;left:2357;top:2705;width:741;height:117" coordorigin="2357,2705" coordsize="741,117" path="m3006,2735l2981,2735,2968,2744,2968,2759,2977,2778,2996,2787,3009,2795,3009,2803,3005,2807,3027,2807,3027,2797,3018,2777,2999,2769,2986,2761,2985,2753,2989,2750,3022,2750,3025,2748,3017,2739,3006,2735xe" filled="t" fillcolor="#000000" stroked="f">
                <v:path arrowok="t"/>
                <v:fill type="solid"/>
              </v:shape>
              <v:shape style="position:absolute;left:2357;top:2705;width:741;height:117" coordorigin="2357,2705" coordsize="741,117" path="m3022,2750l3003,2750,3008,2755,3012,2759,3022,2750xe" filled="t" fillcolor="#000000" stroked="f">
                <v:path arrowok="t"/>
                <v:fill type="solid"/>
              </v:shape>
              <v:shape style="position:absolute;left:2357;top:2705;width:741;height:117" coordorigin="2357,2705" coordsize="741,117" path="m3049,2795l3036,2805,3043,2816,3054,2822,3085,2822,3098,2814,3098,2807,3060,2807,3054,2801,3049,2795xe" filled="t" fillcolor="#000000" stroked="f">
                <v:path arrowok="t"/>
                <v:fill type="solid"/>
              </v:shape>
              <v:shape style="position:absolute;left:2357;top:2705;width:741;height:117" coordorigin="2357,2705" coordsize="741,117" path="m3077,2735l3052,2735,3039,2744,3039,2759,3049,2778,3067,2787,3080,2795,3080,2803,3076,2807,3098,2807,3098,2797,3089,2777,3070,2769,3057,2761,3056,2753,3060,2750,3093,2750,3096,2748,3088,2739,3077,2735xe" filled="t" fillcolor="#000000" stroked="f">
                <v:path arrowok="t"/>
                <v:fill type="solid"/>
              </v:shape>
              <v:shape style="position:absolute;left:2357;top:2705;width:741;height:117" coordorigin="2357,2705" coordsize="741,117" path="m3093,2750l3074,2750,3079,2755,3083,2759,3093,2750xe" filled="t" fillcolor="#000000" stroked="f">
                <v:path arrowok="t"/>
                <v:fill type="solid"/>
              </v:shape>
              <v:shape style="position:absolute;left:2348;top:2970;width:4187;height:831" type="#_x0000_t75">
                <v:imagedata r:id="rId89" o:title=""/>
              </v:shape>
              <v:shape style="position:absolute;left:2352;top:3923;width:4185;height:402" type="#_x0000_t75">
                <v:imagedata r:id="rId90" o:title=""/>
              </v:shape>
            </v:group>
            <v:group style="position:absolute;left:8337;top:2703;width:1020;height:119" coordorigin="8337,2703" coordsize="1020,119">
              <v:shape style="position:absolute;left:8337;top:2703;width:1020;height:119" coordorigin="8337,2703" coordsize="1020,119" path="m8408,2794l8389,2794,8389,2820,8408,2820,8408,2794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8408,2705l8386,2705,8337,2773,8337,2794,8425,2794,8425,2778,8353,2778,8388,2726,8408,2726,8408,2705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8408,2726l8389,2726,8389,2778,8408,2778,8408,2726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8459,2705l8437,2705,8437,2727,8447,2727,8439,2751,8449,2751,8459,2727,8459,2705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8495,2705l8473,2705,8473,2727,8482,2727,8474,2751,8485,2751,8495,2727,8495,2705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8586,2705l8564,2705,8564,2820,8586,2820,8586,2770,8652,2770,8652,2751,8586,2751,8586,2705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8652,2770l8630,2770,8630,2820,8652,2820,8652,2770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8652,2705l8630,2705,8630,2751,8652,2751,8652,2705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8712,2770l8673,2770,8673,2787,8712,2787,8712,2770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8783,2704l8757,2707,8739,2717,8728,2734,8724,2756,8727,2785,8736,2805,8751,2818,8770,2822,8792,2817,8807,2804,8806,2803,8770,2803,8754,2796,8747,2775,8749,2743,8758,2726,8781,2722,8804,2722,8801,2714,8783,2704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8793,2786l8786,2800,8780,2803,8806,2803,8793,2786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8804,2722l8781,2722,8787,2728,8791,2738,8811,2733,8804,2722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8849,2705l8829,2705,8829,2820,8849,2820,8849,2705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8927,2750l8907,2750,8912,2754,8912,2767,8884,2773,8869,2785,8869,2811,8881,2821,8897,2822,8905,2818,8913,2813,8932,2813,8932,2807,8888,2807,8884,2803,8884,2786,8912,2780,8932,2780,8932,2769,8927,2750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8932,2813l8913,2813,8914,2820,8933,2820,8932,2816,8932,2813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8932,2780l8912,2780,8912,2798,8908,2802,8900,2807,8932,2807,8932,2780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8908,2736l8884,2739,8870,2749,8882,2760,8885,2755,8890,2750,8927,2750,8926,2745,8908,2736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8958,2795l8945,2805,8952,2816,8963,2822,8994,2822,9007,2814,9007,2807,8969,2807,8963,2801,8958,2795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8986,2735l8961,2735,8948,2744,8948,2759,8957,2778,8976,2787,8989,2795,8989,2803,8985,2807,9007,2807,9007,2797,8998,2777,8979,2769,8966,2761,8965,2753,8969,2750,9002,2750,9005,2748,8997,2739,8986,2735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9002,2750l8983,2750,8988,2755,8992,2759,9002,2750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9029,2795l9016,2805,9023,2816,9034,2822,9065,2822,9078,2814,9078,2807,9040,2807,9034,2801,9029,2795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9057,2735l9032,2735,9019,2744,9019,2759,9029,2778,9047,2787,9060,2795,9060,2803,9056,2807,9078,2807,9078,2797,9069,2777,9050,2769,9037,2761,9036,2753,9040,2750,9073,2750,9076,2748,9068,2739,9057,2735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9073,2750l9054,2750,9059,2755,9063,2759,9073,2750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9195,2703l9185,2703,9175,2727,9175,2750,9197,2750,9197,2727,9187,2727,9195,2703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9160,2703l9149,2703,9139,2727,9139,2750,9161,2750,9161,2727,9151,2727,9160,2703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9230,2705l9207,2705,9236,2761,9205,2820,9229,2820,9248,2781,9270,2781,9260,2761,9270,2740,9248,2740,9230,2705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9270,2781l9248,2781,9267,2820,9291,2820,9270,2781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9289,2705l9265,2705,9248,2740,9270,2740,9289,2705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9321,2705l9299,2705,9299,2727,9308,2727,9300,2751,9311,2751,9321,2727,9321,2705xe" filled="t" fillcolor="#000000" stroked="f">
                <v:path arrowok="t"/>
                <v:fill type="solid"/>
              </v:shape>
              <v:shape style="position:absolute;left:8337;top:2703;width:1020;height:119" coordorigin="8337,2703" coordsize="1020,119" path="m9357,2705l9334,2705,9334,2727,9344,2727,9336,2751,9346,2751,9357,2727,9357,2705xe" filled="t" fillcolor="#000000" stroked="f">
                <v:path arrowok="t"/>
                <v:fill type="solid"/>
              </v:shape>
              <v:shape style="position:absolute;left:6799;top:2972;width:4200;height:1711" type="#_x0000_t75">
                <v:imagedata r:id="rId91" o:title=""/>
              </v:shape>
              <v:shape style="position:absolute;left:585;top:2671;width:1710;height:1690" type="#_x0000_t75">
                <v:imagedata r:id="rId92" o:title=""/>
              </v:shape>
              <v:shape style="position:absolute;left:777;top:2718;width:1472;height:1459" type="#_x0000_t75">
                <v:imagedata r:id="rId93" o:title=""/>
              </v:shape>
              <v:shape style="position:absolute;left:6622;top:2699;width:1580;height:1840" type="#_x0000_t75">
                <v:imagedata r:id="rId94" o:title=""/>
              </v:shape>
              <v:shape style="position:absolute;left:6809;top:4522;width:140;height:17" type="#_x0000_t75">
                <v:imagedata r:id="rId95" o:title=""/>
              </v:shape>
              <v:shape style="position:absolute;left:7214;top:2746;width:988;height:1793" type="#_x0000_t75">
                <v:imagedata r:id="rId96" o:title=""/>
              </v:shape>
              <v:shape style="position:absolute;left:6818;top:2749;width:1344;height:539" type="#_x0000_t75">
                <v:imagedata r:id="rId97" o:title=""/>
              </v:shape>
              <v:shape style="position:absolute;left:6805;top:3286;width:1351;height:543" type="#_x0000_t75">
                <v:imagedata r:id="rId98" o:title=""/>
              </v:shape>
              <v:shape style="position:absolute;left:6893;top:4285;width:1122;height:85" type="#_x0000_t75">
                <v:imagedata r:id="rId99" o:title=""/>
              </v:shape>
              <v:shape style="position:absolute;left:6833;top:3827;width:1319;height:475" type="#_x0000_t75">
                <v:imagedata r:id="rId100" o:title=""/>
              </v:shape>
            </v:group>
            <v:group style="position:absolute;left:6603;top:2418;width:20;height:2612" coordorigin="6603,2418" coordsize="20,2612">
              <v:shape style="position:absolute;left:6603;top:2418;width:20;height:2612" coordorigin="6603,2418" coordsize="20,2612" path="m6618,2418l6607,2418,6603,2422,6603,2433,6607,2438,6618,2438,6623,2433,6623,2422,6618,2418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2478l6607,2478,6603,2483,6603,2494,6607,2498,6618,2498,6623,2494,6623,2483,6618,2478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2538l6607,2538,6603,2543,6603,2554,6607,2558,6618,2558,6623,2554,6623,2543,6618,2538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2599l6607,2599,6603,2603,6603,2614,6607,2619,6618,2619,6623,2614,6623,2603,6618,2599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2659l6607,2659,6603,2664,6603,2675,6607,2679,6618,2679,6623,2675,6623,2664,6618,2659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2719l6607,2719,6603,2724,6603,2735,6607,2739,6618,2739,6623,2735,6623,2724,6618,2719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2780l6607,2780,6603,2784,6603,2795,6607,2800,6618,2800,6623,2795,6623,2784,6618,2780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2840l6607,2840,6603,2844,6603,2855,6607,2860,6618,2860,6623,2855,6623,2844,6618,2840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2900l6607,2900,6603,2905,6603,2916,6607,2920,6618,2920,6623,2916,6623,2905,6618,2900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2960l6607,2960,6603,2965,6603,2976,6607,2980,6618,2980,6623,2976,6623,2965,6618,2960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3021l6607,3021,6603,3025,6603,3036,6607,3041,6618,3041,6623,3036,6623,3025,6618,3021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3081l6607,3081,6603,3086,6603,3097,6607,3101,6618,3101,6623,3097,6623,3086,6618,3081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3141l6607,3141,6603,3146,6603,3157,6607,3161,6618,3161,6623,3157,6623,3146,6618,3141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3202l6607,3202,6603,3206,6603,3217,6607,3222,6618,3222,6623,3217,6623,3206,6618,3202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3262l6607,3262,6603,3266,6603,3277,6607,3282,6618,3282,6623,3277,6623,3266,6618,3262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3322l6607,3322,6603,3327,6603,3338,6607,3342,6618,3342,6623,3338,6623,3327,6618,3322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3382l6607,3382,6603,3387,6603,3398,6607,3402,6618,3402,6623,3398,6623,3387,6618,3382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3443l6607,3443,6603,3447,6603,3458,6607,3463,6618,3463,6623,3458,6623,3447,6618,3443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3503l6607,3503,6603,3508,6603,3519,6607,3523,6618,3523,6623,3519,6623,3508,6618,3503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3563l6607,3563,6603,3568,6603,3579,6607,3583,6618,3583,6623,3579,6623,3568,6618,3563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3624l6607,3624,6603,3628,6603,3639,6607,3644,6618,3644,6623,3639,6623,3628,6618,3624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3684l6607,3684,6603,3688,6603,3699,6607,3704,6618,3704,6623,3699,6623,3688,6618,3684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3744l6607,3744,6603,3749,6603,3760,6607,3764,6618,3764,6623,3760,6623,3749,6618,3744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3804l6607,3804,6603,3809,6603,3820,6607,3824,6618,3824,6623,3820,6623,3809,6618,3804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3865l6607,3865,6603,3869,6603,3880,6607,3885,6618,3885,6623,3880,6623,3869,6618,3865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3925l6607,3925,6603,3930,6603,3941,6607,3945,6618,3945,6623,3941,6623,3930,6618,3925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3985l6607,3985,6603,3990,6603,4001,6607,4005,6618,4005,6623,4001,6623,3990,6618,3985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4046l6607,4046,6603,4050,6603,4061,6607,4066,6618,4066,6623,4061,6623,4050,6618,4046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4106l6607,4106,6603,4110,6603,4121,6607,4126,6618,4126,6623,4121,6623,4110,6618,4106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4166l6607,4166,6603,4171,6603,4182,6607,4186,6618,4186,6623,4182,6623,4171,6618,4166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4226l6607,4226,6603,4231,6603,4242,6607,4246,6618,4246,6623,4242,6623,4231,6618,4226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4287l6607,4287,6603,4291,6603,4302,6607,4307,6618,4307,6623,4302,6623,4291,6618,4287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4347l6607,4347,6603,4352,6603,4363,6607,4367,6618,4367,6623,4363,6623,4352,6618,4347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4407l6607,4407,6603,4412,6603,4423,6607,4427,6618,4427,6623,4423,6623,4412,6618,4407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4468l6607,4468,6603,4472,6603,4483,6607,4488,6618,4488,6623,4483,6623,4472,6618,4468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4528l6607,4528,6603,4532,6603,4543,6607,4548,6618,4548,6623,4543,6623,4532,6618,4528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4588l6607,4588,6603,4593,6603,4604,6607,4608,6618,4608,6623,4604,6623,4593,6618,4588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4648l6607,4648,6603,4653,6603,4664,6607,4668,6618,4668,6623,4664,6623,4653,6618,4648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4709l6607,4709,6603,4713,6603,4724,6607,4729,6618,4729,6623,4724,6623,4713,6618,4709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4769l6607,4769,6603,4774,6603,4785,6607,4789,6618,4789,6623,4785,6623,4774,6618,4769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4829l6607,4829,6603,4834,6603,4845,6607,4849,6618,4849,6623,4845,6623,4834,6618,4829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4890l6607,4890,6603,4894,6603,4905,6607,4910,6618,4910,6623,4905,6623,4894,6618,4890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4950l6607,4950,6603,4954,6603,4965,6607,4970,6618,4970,6623,4965,6623,4954,6618,4950xe" filled="t" fillcolor="#FFFFFF" stroked="f">
                <v:path arrowok="t"/>
                <v:fill type="solid"/>
              </v:shape>
              <v:shape style="position:absolute;left:6603;top:2418;width:20;height:2612" coordorigin="6603,2418" coordsize="20,2612" path="m6618,5010l6607,5010,6603,5015,6603,5026,6607,5030,6618,5030,6623,5026,6623,5015,6618,5010xe" filled="t" fillcolor="#FFFFFF" stroked="f">
                <v:path arrowok="t"/>
                <v:fill type="solid"/>
              </v:shape>
            </v:group>
            <v:group style="position:absolute;left:6603;top:2358;width:20;height:2733" coordorigin="6603,2358" coordsize="20,2733">
              <v:shape style="position:absolute;left:6603;top:2358;width:20;height:2733" coordorigin="6603,2358" coordsize="20,2733" path="m6615,2358l6610,2358,6608,2359,6604,2362,6603,2365,6603,2370,6604,2373,6608,2377,6610,2378,6615,2378,6618,2377,6622,2373,6623,2370,6623,2365,6622,2362,6618,2359,6615,2358xe" filled="t" fillcolor="#FFFFFF" stroked="f">
                <v:path arrowok="t"/>
                <v:fill type="solid"/>
              </v:shape>
              <v:shape style="position:absolute;left:6603;top:2358;width:20;height:2733" coordorigin="6603,2358" coordsize="20,2733" path="m6615,5070l6610,5070,6608,5071,6604,5075,6603,5078,6603,5083,6604,5086,6608,5089,6610,5090,6615,5090,6618,5089,6622,5086,6623,5083,6623,5078,6622,5075,6618,5071,6615,5070xe" filled="t" fillcolor="#FFFFFF" stroked="f">
                <v:path arrowok="t"/>
                <v:fill type="solid"/>
              </v:shape>
            </v:group>
            <v:group style="position:absolute;left:612;top:5732;width:10631;height:289" coordorigin="612,5732" coordsize="10631,289">
              <v:shape style="position:absolute;left:612;top:5732;width:10631;height:289" coordorigin="612,5732" coordsize="10631,289" path="m612,6020l11243,6020,11243,5732,612,5732,612,6020xe" filled="t" fillcolor="#EEEFDB" stroked="f">
                <v:path arrowok="t"/>
                <v:fill type="solid"/>
              </v:shape>
            </v:group>
            <v:group style="position:absolute;left:612;top:6500;width:10631;height:289" coordorigin="612,6500" coordsize="10631,289">
              <v:shape style="position:absolute;left:612;top:6500;width:10631;height:289" coordorigin="612,6500" coordsize="10631,289" path="m612,6789l11243,6789,11243,6500,612,6500,612,6789xe" filled="t" fillcolor="#EEEFDB" stroked="f">
                <v:path arrowok="t"/>
                <v:fill type="solid"/>
              </v:shape>
            </v:group>
            <v:group style="position:absolute;left:612;top:7310;width:10631;height:289" coordorigin="612,7310" coordsize="10631,289">
              <v:shape style="position:absolute;left:612;top:7310;width:10631;height:289" coordorigin="612,7310" coordsize="10631,289" path="m612,7599l11243,7599,11243,7310,612,7310,612,7599xe" filled="t" fillcolor="#EEEFDB" stroked="f">
                <v:path arrowok="t"/>
                <v:fill type="solid"/>
              </v:shape>
            </v:group>
            <v:group style="position:absolute;left:612;top:8110;width:10631;height:289" coordorigin="612,8110" coordsize="10631,289">
              <v:shape style="position:absolute;left:612;top:8110;width:10631;height:289" coordorigin="612,8110" coordsize="10631,289" path="m612,8399l11243,8399,11243,8110,612,8110,612,8399xe" filled="t" fillcolor="#EEEFDB" stroked="f">
                <v:path arrowok="t"/>
                <v:fill type="solid"/>
              </v:shape>
            </v:group>
            <v:group style="position:absolute;left:612;top:5090;width:10631;height:289" coordorigin="612,5090" coordsize="10631,289">
              <v:shape style="position:absolute;left:612;top:5090;width:10631;height:289" coordorigin="612,5090" coordsize="10631,289" path="m612,5379l11243,5379,11243,5090,612,5090,612,5379xe" filled="t" fillcolor="#EEEFDB" stroked="f">
                <v:path arrowok="t"/>
                <v:fill type="solid"/>
              </v:shape>
            </v:group>
            <v:group style="position:absolute;left:801;top:5168;width:305;height:143" coordorigin="801,5168" coordsize="305,143">
              <v:shape style="position:absolute;left:801;top:5168;width:305;height:143" coordorigin="801,5168" coordsize="305,143" path="m946,5289l804,5289,804,5306,946,5306,946,5289xe" filled="t" fillcolor="#000000" stroked="f">
                <v:path arrowok="t"/>
                <v:fill type="solid"/>
              </v:shape>
              <v:shape style="position:absolute;left:801;top:5168;width:305;height:143" coordorigin="801,5168" coordsize="305,143" path="m887,5278l866,5278,866,5289,887,5289,887,5278xe" filled="t" fillcolor="#000000" stroked="f">
                <v:path arrowok="t"/>
                <v:fill type="solid"/>
              </v:shape>
              <v:shape style="position:absolute;left:801;top:5168;width:305;height:143" coordorigin="801,5168" coordsize="305,143" path="m931,5262l821,5262,821,5278,931,5278,931,5262xe" filled="t" fillcolor="#000000" stroked="f">
                <v:path arrowok="t"/>
                <v:fill type="solid"/>
              </v:shape>
              <v:shape style="position:absolute;left:801;top:5168;width:305;height:143" coordorigin="801,5168" coordsize="305,143" path="m885,5250l879,5251,866,5251,866,5262,887,5262,887,5260,888,5256,888,5252,888,5251,885,5250xe" filled="t" fillcolor="#000000" stroked="f">
                <v:path arrowok="t"/>
                <v:fill type="solid"/>
              </v:shape>
              <v:shape style="position:absolute;left:801;top:5168;width:305;height:143" coordorigin="801,5168" coordsize="305,143" path="m843,5224l823,5224,821,5235,814,5243,801,5249,801,5250,808,5253,813,5257,823,5259,836,5243,843,5224xe" filled="t" fillcolor="#000000" stroked="f">
                <v:path arrowok="t"/>
                <v:fill type="solid"/>
              </v:shape>
              <v:shape style="position:absolute;left:801;top:5168;width:305;height:143" coordorigin="801,5168" coordsize="305,143" path="m910,5240l908,5240,910,5246,912,5252,912,5258,924,5257,932,5256,934,5254,938,5253,939,5249,939,5241,917,5241,910,5240xe" filled="t" fillcolor="#000000" stroked="f">
                <v:path arrowok="t"/>
                <v:fill type="solid"/>
              </v:shape>
              <v:shape style="position:absolute;left:801;top:5168;width:305;height:143" coordorigin="801,5168" coordsize="305,143" path="m874,5224l855,5224,855,5251,874,5251,874,5224xe" filled="t" fillcolor="#000000" stroked="f">
                <v:path arrowok="t"/>
                <v:fill type="solid"/>
              </v:shape>
              <v:shape style="position:absolute;left:801;top:5168;width:305;height:143" coordorigin="801,5168" coordsize="305,143" path="m935,5168l919,5168,919,5236,920,5239,917,5241,939,5241,939,5179,940,5177,940,5176,940,5174,941,5171,941,5169,940,5168,939,5168,935,5168xe" filled="t" fillcolor="#000000" stroked="f">
                <v:path arrowok="t"/>
                <v:fill type="solid"/>
              </v:shape>
              <v:shape style="position:absolute;left:801;top:5168;width:305;height:143" coordorigin="801,5168" coordsize="305,143" path="m908,5179l891,5179,891,5236,910,5236,910,5189,910,5187,911,5185,911,5181,911,5180,908,5179xe" filled="t" fillcolor="#000000" stroked="f">
                <v:path arrowok="t"/>
                <v:fill type="solid"/>
              </v:shape>
              <v:shape style="position:absolute;left:801;top:5168;width:305;height:143" coordorigin="801,5168" coordsize="305,143" path="m887,5208l804,5208,804,5224,887,5224,887,5208xe" filled="t" fillcolor="#000000" stroked="f">
                <v:path arrowok="t"/>
                <v:fill type="solid"/>
              </v:shape>
              <v:shape style="position:absolute;left:801;top:5168;width:305;height:143" coordorigin="801,5168" coordsize="305,143" path="m844,5189l824,5189,824,5208,844,5208,844,5189xe" filled="t" fillcolor="#000000" stroked="f">
                <v:path arrowok="t"/>
                <v:fill type="solid"/>
              </v:shape>
              <v:shape style="position:absolute;left:801;top:5168;width:305;height:143" coordorigin="801,5168" coordsize="305,143" path="m886,5173l808,5173,808,5189,855,5189,855,5208,874,5208,874,5190,886,5190,886,5173xe" filled="t" fillcolor="#000000" stroked="f">
                <v:path arrowok="t"/>
                <v:fill type="solid"/>
              </v:shape>
              <v:shape style="position:absolute;left:801;top:5168;width:305;height:143" coordorigin="801,5168" coordsize="305,143" path="m1085,5171l986,5171,986,5217,1085,5217,1085,5202,1008,5202,1008,5188,1085,5188,1085,5171xe" filled="t" fillcolor="#000000" stroked="f">
                <v:path arrowok="t"/>
                <v:fill type="solid"/>
              </v:shape>
              <v:shape style="position:absolute;left:801;top:5168;width:305;height:143" coordorigin="801,5168" coordsize="305,143" path="m1085,5188l1063,5188,1063,5202,1085,5202,1085,5188xe" filled="t" fillcolor="#000000" stroked="f">
                <v:path arrowok="t"/>
                <v:fill type="solid"/>
              </v:shape>
              <v:shape style="position:absolute;left:801;top:5168;width:305;height:143" coordorigin="801,5168" coordsize="305,143" path="m1052,5289l1033,5289,1037,5296,1039,5303,1040,5310,1053,5310,1062,5309,1079,5307,1085,5299,1085,5290,1059,5290,1052,5289xe" filled="t" fillcolor="#000000" stroked="f">
                <v:path arrowok="t"/>
                <v:fill type="solid"/>
              </v:shape>
              <v:shape style="position:absolute;left:801;top:5168;width:305;height:143" coordorigin="801,5168" coordsize="305,143" path="m1021,5243l999,5243,998,5252,995,5261,992,5271,1063,5271,1063,5278,1063,5286,1059,5290,1085,5290,1084,5254,1018,5254,1021,5243xe" filled="t" fillcolor="#000000" stroked="f">
                <v:path arrowok="t"/>
                <v:fill type="solid"/>
              </v:shape>
              <v:shape style="position:absolute;left:801;top:5168;width:305;height:143" coordorigin="801,5168" coordsize="305,143" path="m1106,5226l964,5226,964,5243,1106,5243,1106,5226xe" filled="t" fillcolor="#000000" stroked="f">
                <v:path arrowok="t"/>
                <v:fill type="solid"/>
              </v:shape>
              <v:shape style="position:absolute;left:801;top:5469;width:9616;height:138" type="#_x0000_t75">
                <v:imagedata r:id="rId101" o:title=""/>
              </v:shape>
            </v:group>
            <v:group style="position:absolute;left:802;top:5765;width:465;height:147" coordorigin="802,5765" coordsize="465,147">
              <v:shape style="position:absolute;left:802;top:5765;width:465;height:147" coordorigin="802,5765" coordsize="465,147" path="m874,5844l853,5844,851,5861,848,5872,842,5879,836,5886,825,5892,808,5897,809,5898,812,5900,814,5903,816,5905,818,5909,820,5911,872,5866,874,5844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873,5890l875,5893,877,5896,877,5900,878,5903,879,5910,895,5910,912,5900,914,5890,882,5890,873,5890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919,5837l834,5837,834,5844,898,5844,898,5857,882,5890,914,5890,918,5877,919,5857,919,5837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848,5769l816,5827,802,5840,806,5843,809,5844,811,5846,818,5854,822,5850,828,5844,832,5840,834,5837,919,5837,919,5837,943,5837,944,5836,948,5831,949,5829,944,5825,908,5825,847,5819,858,5802,868,5785,869,5782,870,5780,871,5776,863,5774,856,5772,848,5769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943,5837l919,5837,920,5838,922,5839,924,5840,933,5847,936,5849,937,5847,938,5844,939,5841,942,5838,943,5837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901,5768l882,5773,889,5793,898,5811,908,5825,944,5825,932,5817,917,5803,906,5786,901,5768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089,5874l1069,5874,1069,5912,1089,5912,1089,5874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004,5872l986,5872,983,5883,976,5893,964,5902,970,5906,976,5909,986,5906,999,5888,1004,5872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046,5769l1035,5769,1035,5852,1033,5864,1023,5884,1015,5892,1003,5899,1009,5903,1052,5844,1110,5844,1110,5829,1052,5829,1052,5776,1052,5774,1053,5772,1053,5770,1052,5769,1046,5769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106,5860l1054,5860,1054,5874,1106,5874,1106,5860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018,5857l966,5857,966,5872,1018,5872,1018,5857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089,5844l1069,5844,1069,5860,1089,5860,1089,5844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004,5842l987,5842,987,5857,1004,5857,1004,5842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019,5805l1019,5814,1019,5820,1017,5827,964,5827,964,5842,1014,5842,1013,5850,1029,5848,1032,5830,1034,5807,1019,5805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072,5802l1058,5806,1058,5808,1060,5816,1062,5824,1063,5829,1068,5829,1078,5825,1076,5816,1074,5809,1072,5802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087,5802l1086,5802,1086,5803,1085,5806,1085,5811,1082,5829,1096,5829,1099,5820,1101,5813,1104,5806,1103,5806,1100,5805,1094,5804,1089,5803,1087,5802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988,5803l973,5807,975,5813,977,5820,979,5827,983,5827,994,5824,988,5803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000,5802l998,5813,997,5821,994,5827,1009,5827,1010,5823,1013,5817,1016,5811,1017,5808,1017,5808,1015,5807,1010,5805,1003,5803,1000,5802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107,5787l1056,5787,1056,5801,1107,5801,1107,5787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022,5785l967,5785,967,5800,1022,5800,1022,5785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088,5768l1080,5769,1067,5770,1066,5770,1068,5774,1070,5779,1071,5787,1089,5787,1088,5768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003,5767l982,5770,983,5772,985,5777,986,5781,987,5785,1006,5785,1003,5767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208,5884l1187,5884,1187,5912,1208,5912,1208,5884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267,5867l1124,5867,1124,5884,1267,5884,1267,5867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208,5859l1187,5859,1187,5867,1208,5867,1208,5859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160,5829l1153,5835,1143,5841,1129,5846,1130,5848,1130,5849,1136,5858,1138,5860,1139,5861,1139,5862,1140,5863,1140,5862,1142,5861,1147,5857,1154,5852,1161,5848,1167,5843,1160,5829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212,5825l1190,5825,1185,5831,1178,5837,1171,5842,1169,5843,1168,5846,1169,5856,1171,5862,1172,5863,1172,5863,1176,5862,1180,5861,1184,5860,1187,5859,1208,5859,1208,5855,1214,5854,1234,5854,1230,5845,1229,5842,1195,5842,1212,5825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244,5831l1235,5841,1244,5849,1250,5856,1253,5861,1266,5847,1258,5841,1251,5836,1244,5831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234,5854l1214,5854,1216,5856,1217,5858,1218,5860,1234,5854,1234,5854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222,5827l1206,5834,1208,5836,1208,5838,1209,5840,1195,5842,1229,5842,1226,5835,1222,5827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148,5799l1133,5809,1139,5816,1143,5823,1146,5830,1161,5820,1158,5813,1153,5805,1148,5799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243,5799l1239,5805,1234,5812,1226,5820,1230,5822,1234,5825,1238,5829,1248,5820,1255,5813,1259,5808,1256,5806,1250,5803,1243,5799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204,5794l1183,5794,1179,5799,1175,5804,1171,5808,1168,5810,1166,5813,1166,5813,1168,5820,1170,5829,1173,5828,1178,5827,1184,5826,1190,5825,1212,5825,1224,5812,1189,5812,1192,5809,1197,5803,1204,5794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211,5798l1202,5810,1189,5812,1224,5812,1228,5808,1226,5805,1225,5805,1220,5802,1211,5798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264,5777l1129,5777,1129,5794,1264,5794,1264,5777xe" filled="t" fillcolor="#000000" stroked="f">
                <v:path arrowok="t"/>
                <v:fill type="solid"/>
              </v:shape>
              <v:shape style="position:absolute;left:802;top:5765;width:465;height:147" coordorigin="802,5765" coordsize="465,147" path="m1205,5765l1202,5765,1187,5766,1183,5766,1183,5767,1184,5770,1185,5774,1186,5777,1209,5777,1208,5774,1208,5769,1207,5766,1205,5765xe" filled="t" fillcolor="#000000" stroked="f">
                <v:path arrowok="t"/>
                <v:fill type="solid"/>
              </v:shape>
              <v:shape style="position:absolute;left:792;top:6070;width:9775;height:366" type="#_x0000_t75">
                <v:imagedata r:id="rId102" o:title=""/>
              </v:shape>
              <v:shape style="position:absolute;left:794;top:6556;width:964;height:169" type="#_x0000_t75">
                <v:imagedata r:id="rId103" o:title=""/>
              </v:shape>
              <v:shape style="position:absolute;left:796;top:6872;width:9797;height:350" type="#_x0000_t75">
                <v:imagedata r:id="rId104" o:title=""/>
              </v:shape>
              <v:shape style="position:absolute;left:794;top:7358;width:964;height:169" type="#_x0000_t75">
                <v:imagedata r:id="rId105" o:title=""/>
              </v:shape>
              <v:shape style="position:absolute;left:787;top:7674;width:9824;height:350" type="#_x0000_t75">
                <v:imagedata r:id="rId106" o:title=""/>
              </v:shape>
              <v:shape style="position:absolute;left:794;top:8161;width:1123;height:168" type="#_x0000_t75">
                <v:imagedata r:id="rId107" o:title=""/>
              </v:shape>
            </v:group>
            <v:group style="position:absolute;left:814;top:8485;width:6669;height:118" coordorigin="814,8485" coordsize="6669,118">
              <v:shape style="position:absolute;left:814;top:8485;width:6669;height:118" coordorigin="814,8485" coordsize="6669,118" path="m866,8594l816,8594,816,8602,866,8602,866,8594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847,8497l836,8497,836,8594,847,8594,847,8497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847,8485l840,8485,814,8494,814,8500,836,8497,847,8497,847,8485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951,8494l946,8494,954,8504,954,8518,951,8532,931,8550,906,8571,894,8586,891,8595,891,8602,964,8602,964,8594,901,8594,909,8579,927,8564,950,8545,961,8531,959,8504,951,8494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947,8489l920,8490,902,8498,894,8513,902,8520,905,8503,915,8494,951,8494,947,8489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1017,8485l994,8491,982,8507,987,8529,1002,8541,983,8556,977,8572,984,8593,1003,8603,1033,8601,1045,8595,1000,8595,987,8588,988,8572,995,8558,1017,8546,1039,8546,1037,8544,1045,8537,1017,8537,1003,8534,992,8526,992,8500,1002,8494,1044,8494,1026,8486,1017,8485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1039,8546l1017,8546,1039,8557,1047,8572,1048,8588,1034,8595,1045,8595,1051,8593,1058,8577,1053,8558,1039,8546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1044,8494l1032,8494,1043,8500,1043,8526,1032,8534,1017,8537,1045,8537,1046,8536,1054,8527,1053,8514,1046,8495,1044,8494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1123,8519l1111,8519,1136,8558,1108,8602,1120,8602,1142,8567,1153,8567,1148,8558,1153,8549,1142,8549,1123,8519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1153,8567l1142,8567,1164,8602,1176,8602,1153,8567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1173,8519l1161,8519,1142,8549,1153,8549,1173,8519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1284,8485l1274,8485,1252,8491,1238,8507,1230,8528,1230,8540,1230,8558,1235,8580,1244,8596,1260,8603,1285,8599,1290,8595,1268,8595,1248,8588,1239,8568,1246,8550,1258,8543,1240,8543,1242,8522,1252,8503,1271,8494,1300,8494,1293,8489,1284,8485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1292,8539l1266,8539,1288,8546,1296,8565,1296,8566,1289,8587,1268,8595,1290,8595,1301,8586,1301,8558,1294,8540,1292,8539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1279,8531l1255,8534,1240,8543,1258,8543,1266,8539,1292,8539,1279,8531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1300,8494l1282,8494,1290,8496,1296,8503,1301,8495,1300,8494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1378,8573l1367,8573,1367,8602,1378,8602,1378,8573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1378,8487l1364,8487,1313,8565,1313,8573,1395,8573,1395,8565,1378,8565,1324,8565,1366,8497,1378,8497,1378,8487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1378,8497l1367,8497,1367,8565,1378,8565,1378,8497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6862,8494l6857,8494,6865,8504,6865,8518,6862,8532,6842,8550,6817,8571,6805,8586,6802,8595,6802,8602,6875,8602,6875,8594,6812,8594,6820,8579,6838,8564,6861,8545,6872,8531,6870,8504,6862,8494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6858,8489l6831,8490,6813,8498,6805,8513,6813,8520,6816,8503,6826,8494,6862,8494,6858,8489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6951,8573l6940,8573,6940,8602,6951,8602,6951,8573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6951,8487l6937,8487,6886,8565,6886,8573,6968,8573,6968,8565,6951,8565,6897,8565,6939,8497,6951,8497,6951,8487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6951,8497l6940,8497,6940,8565,6951,8565,6951,8497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7017,8485l6998,8491,6985,8507,6978,8529,6980,8560,6986,8582,6997,8597,7013,8604,7035,8598,7038,8595,7019,8595,7001,8589,6991,8571,6991,8536,6995,8513,7003,8499,7015,8494,7017,8494,7040,8494,7039,8493,7025,8486,7017,8485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7040,8494l7017,8494,7035,8501,7044,8519,7044,8554,7040,8577,7032,8590,7019,8595,7038,8595,7049,8584,7056,8563,7055,8532,7049,8509,7040,8494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7123,8519l7111,8519,7136,8558,7108,8602,7120,8602,7142,8567,7153,8567,7148,8558,7153,8549,7142,8549,7123,8519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7153,8567l7142,8567,7164,8602,7176,8602,7153,8567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7173,8519l7161,8519,7142,8549,7153,8549,7173,8519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7233,8576l7224,8581,7237,8597,7257,8604,7283,8600,7289,8595,7248,8595,7240,8591,7233,8576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7290,8494l7279,8494,7288,8500,7288,8530,7278,8537,7248,8537,7248,8545,7259,8545,7283,8551,7292,8568,7292,8586,7283,8595,7289,8595,7298,8588,7298,8560,7290,8545,7294,8534,7299,8527,7299,8513,7290,8494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7269,8485l7248,8489,7232,8500,7237,8509,7245,8499,7253,8494,7290,8494,7289,8493,7269,8485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7378,8494l7373,8494,7381,8504,7381,8518,7378,8532,7358,8550,7333,8571,7321,8586,7318,8595,7318,8602,7391,8602,7391,8594,7328,8594,7336,8579,7354,8564,7377,8545,7388,8531,7386,8504,7378,8494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7374,8489l7346,8490,7329,8498,7321,8513,7328,8520,7332,8503,7342,8494,7378,8494,7374,8489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7444,8485l7424,8491,7412,8507,7405,8529,7407,8560,7413,8582,7424,8597,7439,8604,7462,8598,7465,8595,7446,8595,7428,8589,7418,8571,7418,8536,7422,8513,7430,8499,7442,8494,7444,8494,7467,8494,7466,8493,7452,8486,7444,8485xe" filled="t" fillcolor="#000000" stroked="f">
                <v:path arrowok="t"/>
                <v:fill type="solid"/>
              </v:shape>
              <v:shape style="position:absolute;left:814;top:8485;width:6669;height:118" coordorigin="814,8485" coordsize="6669,118" path="m7467,8494l7444,8494,7461,8501,7471,8519,7471,8554,7467,8577,7459,8590,7446,8595,7465,8595,7476,8584,7483,8563,7482,8532,7476,8509,7467,8494xe" filled="t" fillcolor="#000000" stroked="f">
                <v:path arrowok="t"/>
                <v:fill type="solid"/>
              </v:shape>
            </v:group>
            <v:group style="position:absolute;left:622;top:5080;width:10602;height:2" coordorigin="622,5080" coordsize="10602,2">
              <v:shape style="position:absolute;left:622;top:5080;width:10602;height:2" coordorigin="622,5080" coordsize="10602,0" path="m622,5080l11224,5080e" filled="f" stroked="t" strokeweight="1.1pt" strokecolor="#9FA617">
                <v:path arrowok="t"/>
              </v:shape>
            </v:group>
            <v:group style="position:absolute;left:594;top:2330;width:10645;height:6380" coordorigin="594,2330" coordsize="10645,6380">
              <v:shape style="position:absolute;left:594;top:2330;width:10645;height:6380" coordorigin="594,2330" coordsize="10645,6380" path="m844,2330l760,2345,694,2377,638,2430,605,2500,595,2562,594,8460,594,8465,609,8544,641,8610,694,8667,763,8700,826,8710,10989,8710,10993,8710,11073,8696,11087,8690,844,8690,820,8690,757,8677,703,8647,658,8599,627,8535,615,8475,614,8465,615,2571,627,2494,657,2439,706,2394,770,2363,830,2351,844,2350,844,2330xe" filled="t" fillcolor="#717074" stroked="f">
                <v:path arrowok="t"/>
                <v:fill type="solid"/>
              </v:shape>
              <v:shape style="position:absolute;left:594;top:2330;width:10645;height:6380" coordorigin="594,2330" coordsize="10645,6380" path="m844,2330l844,2350,10989,2350,11013,2351,11076,2364,11130,2393,11176,2442,11206,2506,11218,2566,11219,2576,11219,8464,11211,8528,11176,8602,11128,8647,11063,8678,11003,8690,844,8690,11087,8690,11155,8652,11206,8594,11233,8522,11239,2580,11239,2576,11224,2497,11192,2431,11139,2374,11070,2341,11008,2331,844,2330xe" filled="t" fillcolor="#717074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-.5pt;margin-top:-.496985pt;width:596.275pt;height:62.724pt;mso-position-horizontal-relative:page;mso-position-vertical-relative:page;z-index:-719" coordorigin="-10,-10" coordsize="11926,1254">
            <v:group style="position:absolute;left:0;top:0;width:11906;height:1234" coordorigin="0,0" coordsize="11906,1234">
              <v:shape style="position:absolute;left:0;top:0;width:11906;height:1234" coordorigin="0,0" coordsize="11906,1234" path="m0,1235l11906,1235,11906,0,0,0,0,1235xe" filled="t" fillcolor="#E96D1F" stroked="f">
                <v:path arrowok="t"/>
                <v:fill type="solid"/>
              </v:shape>
            </v:group>
            <v:group style="position:absolute;left:705;top:574;width:1434;height:330" coordorigin="705,574" coordsize="1434,330">
              <v:shape style="position:absolute;left:705;top:574;width:1434;height:330" coordorigin="705,574" coordsize="1434,330" path="m1015,705l744,705,743,792,740,812,734,831,726,849,716,866,705,883,722,892,773,845,789,768,790,744,1015,744,1015,705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836,653l827,653,793,665,796,671,799,678,803,688,805,695,808,701,810,705,829,705,841,700,848,697,851,692,845,675,836,653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910,653l836,653,897,669,890,689,883,705,931,705,936,690,942,678,948,671,948,669,949,668,949,666,938,661,910,653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893,574l839,582,839,584,840,589,842,596,845,604,847,610,848,615,713,615,713,653,1023,653,1023,613,898,613,896,599,895,586,893,574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341,588l1134,588,1134,712,1341,712,1341,675,1180,675,1180,629,1341,629,1341,588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341,629l1292,629,1292,675,1341,675,1341,629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226,737l1089,737,1089,899,1134,899,1134,875,1226,875,1226,840,1134,840,1134,776,1226,776,1226,737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226,875l1181,875,1181,899,1226,899,1226,875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226,776l1181,776,1181,840,1226,840,1226,776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382,737l1245,737,1245,899,1287,899,1287,875,1382,875,1382,840,1287,840,1287,776,1382,776,1382,737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382,875l1335,875,1335,899,1382,899,1382,875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382,776l1335,776,1335,840,1382,840,1382,776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688,650l1650,650,1650,717,1649,740,1622,812,1547,879,1563,893,1630,866,1664,823,1700,823,1700,781,1701,777,1703,774,1704,770,1704,768,1703,768,1701,766,1695,765,1685,764,1687,756,1688,747,1688,734,1689,717,1689,692,1689,683,1691,673,1693,664,1694,657,1694,654,1692,653,1691,651,1688,650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700,823l1664,823,1664,889,1672,896,1739,896,1753,894,1763,883,1769,862,1769,855,1703,855,1699,852,1700,847,1700,823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579,716l1446,716,1446,752,1496,759,1493,776,1460,850,1449,871,1468,878,1486,883,1498,867,1510,850,1522,835,1536,822,1573,822,1580,803,1564,790,1549,777,1536,767,1537,752,1579,752,1579,716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719,854l1710,854,1703,855,1727,855,1719,854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731,819l1731,843,1727,855,1769,855,1770,831,1753,826,1731,819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573,822l1536,822,1551,836,1561,849,1573,822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747,633l1706,633,1706,793,1747,793,1747,633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747,594l1591,594,1591,792,1633,792,1633,633,1747,633,1747,594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540,677l1498,677,1498,716,1540,716,1540,677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578,640l1457,640,1457,677,1578,677,1578,640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538,583l1519,584,1498,584,1498,640,1540,640,1540,609,1541,600,1544,592,1544,588,1546,584,1538,583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2108,789l1960,789,1960,904,2002,904,2002,889,2108,889,2108,855,2004,855,2004,814,2108,814,2108,789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2108,889l2063,889,2063,904,2108,904,2108,889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905,781l1863,781,1863,902,1905,902,1905,781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2108,814l2063,814,2063,855,2108,855,2108,814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940,644l1818,644,1818,682,1860,682,1855,701,1822,774,1811,792,1826,803,1844,815,1854,798,1863,781,1905,781,1905,755,2022,755,2025,754,2044,745,2137,745,2138,741,1945,741,1934,723,1929,716,1904,716,1904,682,1940,682,1940,644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2108,778l1933,778,1936,781,1940,785,1945,790,1947,794,1949,796,1951,796,1954,794,1960,789,2108,789,2108,778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2137,745l2044,745,2057,752,2074,761,2094,770,2118,781,2121,783,2124,785,2128,776,2135,757,2137,745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2022,755l1905,755,1907,758,1910,764,1915,772,1921,783,1924,783,1928,782,1933,778,2108,778,1991,773,2008,763,2022,755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2093,688l1987,688,1992,696,1998,706,1997,720,1978,733,1961,740,1945,741,2138,741,2139,736,2123,731,2103,721,2081,707,2091,691,2093,688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925,709l1919,710,1914,712,1909,714,1904,716,1929,716,1925,709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2032,585l2014,586,1982,593,1975,614,1967,633,1959,651,1951,669,1943,685,1934,701,1953,707,1973,713,1976,709,1981,701,1987,688,2093,688,2095,684,2034,684,2023,668,2012,650,2110,650,2115,635,2120,615,2026,615,2029,606,2032,599,2036,592,2038,589,2039,587,2032,585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2110,650l2012,650,2061,654,2050,670,2034,684,2095,684,2101,674,2108,655,2110,650xe" filled="t" fillcolor="#FFFFFF" stroked="f">
                <v:path arrowok="t"/>
                <v:fill type="solid"/>
              </v:shape>
              <v:shape style="position:absolute;left:705;top:574;width:1434;height:330" coordorigin="705,574" coordsize="1434,330" path="m1900,577l1863,577,1863,644,1905,644,1905,601,1906,593,1908,587,1909,585,1909,583,1909,582,1910,579,1900,577xe" filled="t" fillcolor="#FFFFFF" stroked="f">
                <v:path arrowok="t"/>
                <v:fill type="solid"/>
              </v:shape>
            </v:group>
            <v:group style="position:absolute;left:2319;top:747;width:151;height:150" coordorigin="2319,747" coordsize="151,150">
              <v:shape style="position:absolute;left:2319;top:747;width:151;height:150" coordorigin="2319,747" coordsize="151,150" path="m2447,747l2342,747,2326,757,2319,780,2319,865,2326,888,2343,897,2448,897,2464,887,2470,863,2470,779,2463,756,2447,747xe" filled="t" fillcolor="#004960" stroked="f">
                <v:path arrowok="t"/>
                <v:fill type="solid"/>
              </v:shape>
            </v:group>
            <v:group style="position:absolute;left:2621;top:745;width:151;height:150" coordorigin="2621,745" coordsize="151,150">
              <v:shape style="position:absolute;left:2621;top:745;width:151;height:150" coordorigin="2621,745" coordsize="151,150" path="m2749,745l2643,745,2628,755,2621,779,2621,863,2628,886,2644,895,2750,895,2766,885,2772,862,2772,777,2765,754,2749,745xe" filled="t" fillcolor="#004960" stroked="f">
                <v:path arrowok="t"/>
                <v:fill type="solid"/>
              </v:shape>
            </v:group>
            <v:group style="position:absolute;left:2920;top:744;width:151;height:150" coordorigin="2920,744" coordsize="151,150">
              <v:shape style="position:absolute;left:2920;top:744;width:151;height:150" coordorigin="2920,744" coordsize="151,150" path="m3048,744l2942,744,2927,754,2920,777,2920,862,2927,885,2944,894,3049,894,3065,884,3071,860,3071,776,3064,753,3048,744xe" filled="t" fillcolor="#00496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0.597pt;margin-top:761.411011pt;width:531.541pt;height:14.429pt;mso-position-horizontal-relative:page;mso-position-vertical-relative:page;z-index:-71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597pt;margin-top:721.411011pt;width:531.541pt;height:14.429pt;mso-position-horizontal-relative:page;mso-position-vertical-relative:page;z-index:-71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597pt;margin-top:681.483032pt;width:531.541pt;height:14.429pt;mso-position-horizontal-relative:page;mso-position-vertical-relative:page;z-index:-71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597pt;margin-top:640.983032pt;width:531.541pt;height:14.429pt;mso-position-horizontal-relative:page;mso-position-vertical-relative:page;z-index:-71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597pt;margin-top:609.626099pt;width:531.541pt;height:14.7139pt;mso-position-horizontal-relative:page;mso-position-vertical-relative:page;z-index:-71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597pt;margin-top:405.522003pt;width:531.541pt;height:14.429pt;mso-position-horizontal-relative:page;mso-position-vertical-relative:page;z-index:-71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597pt;margin-top:365.522003pt;width:531.541pt;height:14.429pt;mso-position-horizontal-relative:page;mso-position-vertical-relative:page;z-index:-71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597pt;margin-top:325.022003pt;width:531.541pt;height:14.429pt;mso-position-horizontal-relative:page;mso-position-vertical-relative:page;z-index:-71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597pt;margin-top:286.593018pt;width:531.541pt;height:14.429pt;mso-position-horizontal-relative:page;mso-position-vertical-relative:page;z-index:-71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597pt;margin-top:254.022018pt;width:531.541pt;height:14.929pt;mso-position-horizontal-relative:page;mso-position-vertical-relative:page;z-index:-70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.003015pt;width:595.275pt;height:61.724pt;mso-position-horizontal-relative:page;mso-position-vertical-relative:page;z-index:-70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6" w:h="16840"/>
          <w:pgMar w:top="156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-.5pt;margin-top:-.496985pt;width:596.275pt;height:62.724pt;mso-position-horizontal-relative:page;mso-position-vertical-relative:page;z-index:-707" coordorigin="-10,-10" coordsize="11926,1254">
            <v:group style="position:absolute;left:0;top:0;width:11906;height:1234" coordorigin="0,0" coordsize="11906,1234">
              <v:shape style="position:absolute;left:0;top:0;width:11906;height:1234" coordorigin="0,0" coordsize="11906,1234" path="m0,1235l11906,1235,11906,0,0,0,0,1235xe" filled="t" fillcolor="#E96D1F" stroked="f">
                <v:path arrowok="t"/>
                <v:fill type="solid"/>
              </v:shape>
              <v:shape style="position:absolute;left:701;top:537;width:1997;height:353" type="#_x0000_t75">
                <v:imagedata r:id="rId108" o:title=""/>
              </v:shape>
            </v:group>
            <v:group style="position:absolute;left:2867;top:747;width:151;height:150" coordorigin="2867,747" coordsize="151,150">
              <v:shape style="position:absolute;left:2867;top:747;width:151;height:150" coordorigin="2867,747" coordsize="151,150" path="m2995,747l2890,747,2874,757,2867,780,2867,865,2875,888,2891,897,2996,897,3012,887,3019,863,3019,779,3011,756,2995,747xe" filled="t" fillcolor="#004960" stroked="f">
                <v:path arrowok="t"/>
                <v:fill type="solid"/>
              </v:shape>
            </v:group>
            <v:group style="position:absolute;left:3169;top:745;width:151;height:150" coordorigin="3169,745" coordsize="151,150">
              <v:shape style="position:absolute;left:3169;top:745;width:151;height:150" coordorigin="3169,745" coordsize="151,150" path="m3297,745l3192,745,3176,755,3169,779,3169,863,3177,886,3193,895,3298,895,3314,885,3320,862,3320,777,3313,754,3297,745xe" filled="t" fillcolor="#004960" stroked="f">
                <v:path arrowok="t"/>
                <v:fill type="solid"/>
              </v:shape>
            </v:group>
            <v:group style="position:absolute;left:3468;top:744;width:151;height:150" coordorigin="3468,744" coordsize="151,150">
              <v:shape style="position:absolute;left:3468;top:744;width:151;height:150" coordorigin="3468,744" coordsize="151,150" path="m3596,744l3491,744,3475,754,3468,777,3468,862,3476,885,3492,894,3597,894,3613,884,3619,860,3619,776,3612,753,3596,744xe" filled="t" fillcolor="#00496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3.137798pt;margin-top:717.910034pt;width:526.1222pt;height:77.540pt;mso-position-horizontal-relative:page;mso-position-vertical-relative:page;z-index:-706" coordorigin="663,14358" coordsize="10522,1551">
            <v:group style="position:absolute;left:912;top:14368;width:9546;height:1260" coordorigin="912,14368" coordsize="9546,1260">
              <v:shape style="position:absolute;left:912;top:14368;width:9546;height:1260" coordorigin="912,14368" coordsize="9546,1260" path="m1056,14368l987,14369,922,14398,912,14468,912,15492,912,15529,921,15596,982,15627,1048,15628,10353,15628,10426,15619,10457,15558,10458,15523,10458,14468,10449,14400,10388,14370,1056,14368xe" filled="t" fillcolor="#E1ECF1" stroked="f">
                <v:path arrowok="t"/>
                <v:fill type="solid"/>
              </v:shape>
              <v:shape style="position:absolute;left:1296;top:14540;width:2792;height:187" type="#_x0000_t75">
                <v:imagedata r:id="rId109" o:title=""/>
              </v:shape>
              <v:shape style="position:absolute;left:1293;top:14836;width:8173;height:364" type="#_x0000_t75">
                <v:imagedata r:id="rId110" o:title=""/>
              </v:shape>
            </v:group>
            <v:group style="position:absolute;left:683;top:14478;width:457;height:424" coordorigin="683,14478" coordsize="457,424">
              <v:shape style="position:absolute;left:683;top:14478;width:457;height:424" coordorigin="683,14478" coordsize="457,424" path="m755,14478l688,14493,683,14546,683,14834,697,14898,751,14903,1068,14903,1135,14888,1140,14834,1140,14546,1125,14483,755,14478xe" filled="t" fillcolor="#004960" stroked="f">
                <v:path arrowok="t"/>
                <v:fill type="solid"/>
              </v:shape>
            </v:group>
            <v:group style="position:absolute;left:673;top:14468;width:477;height:444" coordorigin="673,14468" coordsize="477,444">
              <v:shape style="position:absolute;left:673;top:14468;width:477;height:444" coordorigin="673,14468" coordsize="477,444" path="m755,14468l686,14503,673,14831,674,14842,707,14899,1068,14913,1080,14911,1106,14904,1123,14893,1123,14892,738,14892,727,14889,693,14836,693,14534,697,14523,751,14488,755,14488,755,14488,755,14468xe" filled="t" fillcolor="#9FA617" stroked="f">
                <v:path arrowok="t"/>
                <v:fill type="solid"/>
              </v:shape>
              <v:shape style="position:absolute;left:673;top:14468;width:477;height:444" coordorigin="673,14468" coordsize="477,444" path="m755,14468l755,14488,1084,14488,1095,14492,1129,14547,1130,14847,1126,14858,1071,14892,738,14892,1123,14892,1136,14878,1145,14862,1149,14841,1150,14550,1149,14538,1115,14482,1079,14469,755,14468xe" filled="t" fillcolor="#9FA617" stroked="f">
                <v:path arrowok="t"/>
                <v:fill type="solid"/>
              </v:shape>
            </v:group>
            <v:group style="position:absolute;left:803;top:14527;width:213;height:297" coordorigin="803,14527" coordsize="213,297">
              <v:shape style="position:absolute;left:803;top:14527;width:213;height:297" coordorigin="803,14527" coordsize="213,297" path="m1011,14573l938,14573,960,14586,966,14602,920,14642,907,14647,895,14652,883,14661,873,14674,859,14703,853,14716,859,14716,885,14728,887,14732,894,14717,902,14709,914,14703,930,14699,948,14694,966,14687,1009,14640,1016,14599,1013,14581,1011,14573xe" filled="t" fillcolor="#EEB211" stroked="f">
                <v:path arrowok="t"/>
                <v:fill type="solid"/>
              </v:shape>
              <v:shape style="position:absolute;left:803;top:14527;width:213;height:297" coordorigin="803,14527" coordsize="213,297" path="m937,14527l918,14530,906,14535,905,14555,910,14577,922,14578,938,14573,1011,14573,1008,14564,998,14550,985,14539,960,14530,937,14527xe" filled="t" fillcolor="#EEB211" stroked="f">
                <v:path arrowok="t"/>
                <v:fill type="solid"/>
              </v:shape>
              <v:shape style="position:absolute;left:803;top:14527;width:213;height:297" coordorigin="803,14527" coordsize="213,297" path="m832,14745l817,14751,807,14763,803,14783,807,14801,818,14815,826,14820,845,14824,864,14820,878,14808,884,14787,882,14769,873,14754,851,14745,832,14745xe" filled="t" fillcolor="#EEB211" stroked="f">
                <v:path arrowok="t"/>
                <v:fill type="solid"/>
              </v:shape>
              <v:shape style="position:absolute;left:10457;top:14499;width:698;height:20" type="#_x0000_t75">
                <v:imagedata r:id="rId111" o:title=""/>
              </v:shape>
              <v:shape style="position:absolute;left:10630;top:14764;width:210;height:42" type="#_x0000_t75">
                <v:imagedata r:id="rId112" o:title=""/>
              </v:shape>
              <v:shape style="position:absolute;left:9555;top:14499;width:1630;height:1410" type="#_x0000_t75">
                <v:imagedata r:id="rId113" o:title=""/>
              </v:shape>
              <v:shape style="position:absolute;left:10634;top:14519;width:521;height:656" type="#_x0000_t75">
                <v:imagedata r:id="rId114" o:title=""/>
              </v:shape>
              <v:shape style="position:absolute;left:9595;top:15628;width:521;height:200" type="#_x0000_t75">
                <v:imagedata r:id="rId115" o:title=""/>
              </v:shape>
              <v:shape style="position:absolute;left:10114;top:15173;width:522;height:655" type="#_x0000_t75">
                <v:imagedata r:id="rId116" o:title=""/>
              </v:shape>
              <v:shape style="position:absolute;left:10634;top:15173;width:521;height:478" type="#_x0000_t75">
                <v:imagedata r:id="rId117" o:title=""/>
              </v:shape>
              <v:shape style="position:absolute;left:9595;top:14519;width:863;height:1109" type="#_x0000_t75">
                <v:imagedata r:id="rId118" o:title=""/>
              </v:shape>
            </v:group>
            <v:group style="position:absolute;left:10827;top:14782;width:4;height:2" coordorigin="10827,14782" coordsize="4,2">
              <v:shape style="position:absolute;left:10827;top:14782;width:4;height:2" coordorigin="10827,14782" coordsize="4,0" path="m10832,14782l10836,14782e" filled="f" stroked="t" strokeweight=".117859pt" strokecolor="#4C3D36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37.740005pt;margin-top:114.519516pt;width:309.6868pt;height:55.2343pt;mso-position-horizontal-relative:page;mso-position-vertical-relative:page;z-index:-705" type="#_x0000_t75">
            <v:imagedata r:id="rId119" o:title=""/>
          </v:shape>
        </w:pict>
      </w:r>
      <w:r>
        <w:rPr/>
        <w:pict>
          <v:shape style="position:absolute;margin-left:237.740005pt;margin-top:205.605713pt;width:260.829600pt;height:77.0082pt;mso-position-horizontal-relative:page;mso-position-vertical-relative:page;z-index:-704" type="#_x0000_t75">
            <v:imagedata r:id="rId120" o:title=""/>
          </v:shape>
        </w:pict>
      </w:r>
      <w:r>
        <w:rPr/>
        <w:pict>
          <v:shape style="position:absolute;margin-left:45.523998pt;margin-top:337.196808pt;width:314.42694pt;height:56.3117pt;mso-position-horizontal-relative:page;mso-position-vertical-relative:page;z-index:-703" type="#_x0000_t75">
            <v:imagedata r:id="rId121" o:title=""/>
          </v:shape>
        </w:pict>
      </w:r>
      <w:r>
        <w:rPr/>
        <w:pict>
          <v:shape style="position:absolute;margin-left:45.559601pt;margin-top:411.329803pt;width:314.3615pt;height:41.5788pt;mso-position-horizontal-relative:page;mso-position-vertical-relative:page;z-index:-702" type="#_x0000_t75">
            <v:imagedata r:id="rId122" o:title=""/>
          </v:shape>
        </w:pict>
      </w:r>
      <w:r>
        <w:rPr/>
        <w:pict>
          <v:shape style="position:absolute;margin-left:302.963837pt;margin-top:508.626801pt;width:244.016851pt;height:52.095pt;mso-position-horizontal-relative:page;mso-position-vertical-relative:page;z-index:-701" type="#_x0000_t75">
            <v:imagedata r:id="rId123" o:title=""/>
          </v:shape>
        </w:pict>
      </w:r>
      <w:r>
        <w:rPr/>
        <w:pict>
          <v:shape style="position:absolute;margin-left:302.819pt;margin-top:577.719299pt;width:244.3021pt;height:75.2968pt;mso-position-horizontal-relative:page;mso-position-vertical-relative:page;z-index:-700" type="#_x0000_t75">
            <v:imagedata r:id="rId124" o:title=""/>
          </v:shape>
        </w:pict>
      </w:r>
      <w:r>
        <w:rPr/>
        <w:pict>
          <v:shape style="position:absolute;margin-left:41.633999pt;margin-top:502.710022pt;width:249.483767pt;height:159.839760pt;mso-position-horizontal-relative:page;mso-position-vertical-relative:page;z-index:-699" type="#_x0000_t75">
            <v:imagedata r:id="rId125" o:title=""/>
          </v:shape>
        </w:pict>
      </w:r>
      <w:r>
        <w:rPr/>
        <w:pict>
          <v:group style="position:absolute;margin-left:46.388pt;margin-top:104.644012pt;width:173.02092pt;height:193.061pt;mso-position-horizontal-relative:page;mso-position-vertical-relative:page;z-index:-698" coordorigin="928,2093" coordsize="3460,3861">
            <v:shape style="position:absolute;left:928;top:2093;width:3460;height:1998" type="#_x0000_t75">
              <v:imagedata r:id="rId126" o:title=""/>
            </v:shape>
            <v:shape style="position:absolute;left:2486;top:3870;width:1847;height:2084" type="#_x0000_t75">
              <v:imagedata r:id="rId127" o:title=""/>
            </v:shape>
            <w10:wrap type="none"/>
          </v:group>
        </w:pict>
      </w:r>
      <w:r>
        <w:rPr/>
        <w:pict>
          <v:group style="position:absolute;margin-left:375.437805pt;margin-top:325.951019pt;width:175.780001pt;height:146.090959pt;mso-position-horizontal-relative:page;mso-position-vertical-relative:page;z-index:-697" coordorigin="7509,6519" coordsize="3516,2922">
            <v:group style="position:absolute;left:7736;top:6529;width:3278;height:2902" coordorigin="7736,6529" coordsize="3278,2902">
              <v:shape style="position:absolute;left:7736;top:6529;width:3278;height:2902" coordorigin="7736,6529" coordsize="3278,2902" path="m7880,6529l7811,6530,7746,6558,7736,6628,7736,9294,7736,9331,7745,9399,7806,9429,7872,9431,10909,9431,10982,9422,11013,9361,11014,9325,11014,6628,11006,6561,10945,6530,7880,6529xe" filled="t" fillcolor="#AECCD7" stroked="f">
                <v:path arrowok="t"/>
                <v:fill type="solid"/>
              </v:shape>
              <v:shape style="position:absolute;left:7509;top:6681;width:1475;height:464" type="#_x0000_t75">
                <v:imagedata r:id="rId128" o:title=""/>
              </v:shape>
            </v:group>
            <v:group style="position:absolute;left:7971;top:7347;width:342;height:131" coordorigin="7971,7347" coordsize="342,131">
              <v:shape style="position:absolute;left:7971;top:7347;width:342;height:131" coordorigin="7971,7347" coordsize="342,131" path="m7996,7347l7971,7347,7971,7429,7976,7454,7989,7470,8009,7478,8035,7476,8054,7467,8062,7458,8004,7458,7996,7450,7996,7347xe" filled="t" fillcolor="#000000" stroked="f">
                <v:path arrowok="t"/>
                <v:fill type="solid"/>
              </v:shape>
              <v:shape style="position:absolute;left:7971;top:7347;width:342;height:131" coordorigin="7971,7347" coordsize="342,131" path="m8071,7347l8046,7347,8046,7450,8037,7458,8062,7458,8066,7452,8070,7429,8071,7347xe" filled="t" fillcolor="#000000" stroked="f">
                <v:path arrowok="t"/>
                <v:fill type="solid"/>
              </v:shape>
              <v:shape style="position:absolute;left:7971;top:7347;width:342;height:131" coordorigin="7971,7347" coordsize="342,131" path="m8126,7347l8101,7347,8101,7477,8126,7477,8126,7421,8201,7421,8201,7399,8126,7399,8126,7347xe" filled="t" fillcolor="#000000" stroked="f">
                <v:path arrowok="t"/>
                <v:fill type="solid"/>
              </v:shape>
              <v:shape style="position:absolute;left:7971;top:7347;width:342;height:131" coordorigin="7971,7347" coordsize="342,131" path="m8201,7421l8176,7421,8176,7477,8201,7477,8201,7421xe" filled="t" fillcolor="#000000" stroked="f">
                <v:path arrowok="t"/>
                <v:fill type="solid"/>
              </v:shape>
              <v:shape style="position:absolute;left:7971;top:7347;width:342;height:131" coordorigin="7971,7347" coordsize="342,131" path="m8201,7347l8176,7347,8176,7399,8201,7399,8201,7347xe" filled="t" fillcolor="#000000" stroked="f">
                <v:path arrowok="t"/>
                <v:fill type="solid"/>
              </v:shape>
              <v:shape style="position:absolute;left:7971;top:7347;width:342;height:131" coordorigin="7971,7347" coordsize="342,131" path="m8312,7347l8230,7347,8230,7477,8254,7477,8254,7419,8298,7419,8298,7399,8254,7399,8254,7368,8312,7368,8312,7347xe" filled="t" fillcolor="#000000" stroked="f">
                <v:path arrowok="t"/>
                <v:fill type="solid"/>
              </v:shape>
              <v:shape style="position:absolute;left:7958;top:7623;width:1430;height:658" type="#_x0000_t75">
                <v:imagedata r:id="rId129" o:title=""/>
              </v:shape>
            </v:group>
            <v:group style="position:absolute;left:8134;top:8390;width:972;height:133" coordorigin="8134,8390" coordsize="972,133">
              <v:shape style="position:absolute;left:8134;top:8390;width:972;height:133" coordorigin="8134,8390" coordsize="972,133" path="m8208,8391l8134,8391,8134,8521,8211,8521,8211,8511,8146,8511,8146,8458,8190,8458,8190,8448,8146,8448,8146,8400,8208,8400,8208,8391xe" filled="t" fillcolor="#000000" stroked="f">
                <v:path arrowok="t"/>
                <v:fill type="solid"/>
              </v:shape>
              <v:shape style="position:absolute;left:8134;top:8390;width:972;height:133" coordorigin="8134,8390" coordsize="972,133" path="m8255,8391l8234,8391,8234,8521,8246,8521,8246,8400,8258,8400,8255,8391xe" filled="t" fillcolor="#000000" stroked="f">
                <v:path arrowok="t"/>
                <v:fill type="solid"/>
              </v:shape>
              <v:shape style="position:absolute;left:8134;top:8390;width:972;height:133" coordorigin="8134,8390" coordsize="972,133" path="m8258,8400l8246,8400,8285,8521,8296,8521,8303,8501,8290,8501,8258,8400xe" filled="t" fillcolor="#000000" stroked="f">
                <v:path arrowok="t"/>
                <v:fill type="solid"/>
              </v:shape>
              <v:shape style="position:absolute;left:8134;top:8390;width:972;height:133" coordorigin="8134,8390" coordsize="972,133" path="m8348,8400l8336,8400,8336,8521,8348,8521,8348,8400xe" filled="t" fillcolor="#000000" stroked="f">
                <v:path arrowok="t"/>
                <v:fill type="solid"/>
              </v:shape>
              <v:shape style="position:absolute;left:8134;top:8390;width:972;height:133" coordorigin="8134,8390" coordsize="972,133" path="m8348,8391l8327,8391,8291,8501,8303,8501,8335,8400,8348,8400,8348,8391xe" filled="t" fillcolor="#000000" stroked="f">
                <v:path arrowok="t"/>
                <v:fill type="solid"/>
              </v:shape>
              <v:shape style="position:absolute;left:8134;top:8390;width:972;height:133" coordorigin="8134,8390" coordsize="972,133" path="m8441,8488l8429,8488,8429,8521,8441,8521,8441,8488xe" filled="t" fillcolor="#000000" stroked="f">
                <v:path arrowok="t"/>
                <v:fill type="solid"/>
              </v:shape>
              <v:shape style="position:absolute;left:8134;top:8390;width:972;height:133" coordorigin="8134,8390" coordsize="972,133" path="m8441,8391l8425,8391,8368,8479,8368,8488,8461,8488,8461,8478,8441,8478,8380,8478,8428,8402,8441,8402,8441,8391xe" filled="t" fillcolor="#000000" stroked="f">
                <v:path arrowok="t"/>
                <v:fill type="solid"/>
              </v:shape>
              <v:shape style="position:absolute;left:8134;top:8390;width:972;height:133" coordorigin="8134,8390" coordsize="972,133" path="m8441,8402l8429,8402,8429,8478,8441,8478,8441,8402xe" filled="t" fillcolor="#000000" stroked="f">
                <v:path arrowok="t"/>
                <v:fill type="solid"/>
              </v:shape>
              <v:shape style="position:absolute;left:8134;top:8390;width:972;height:133" coordorigin="8134,8390" coordsize="972,133" path="m8542,8399l8514,8399,8537,8406,8545,8424,8542,8439,8528,8455,8499,8478,8483,8494,8475,8505,8474,8521,8556,8521,8556,8511,8485,8511,8493,8496,8509,8481,8535,8461,8549,8446,8555,8433,8551,8408,8542,8399xe" filled="t" fillcolor="#000000" stroked="f">
                <v:path arrowok="t"/>
                <v:fill type="solid"/>
              </v:shape>
              <v:shape style="position:absolute;left:8134;top:8390;width:972;height:133" coordorigin="8134,8390" coordsize="972,133" path="m8537,8393l8509,8393,8490,8400,8479,8413,8486,8428,8496,8407,8514,8399,8542,8399,8537,8393xe" filled="t" fillcolor="#000000" stroked="f">
                <v:path arrowok="t"/>
                <v:fill type="solid"/>
              </v:shape>
              <v:shape style="position:absolute;left:8134;top:8390;width:972;height:133" coordorigin="8134,8390" coordsize="972,133" path="m8642,8399l8614,8399,8637,8406,8645,8424,8642,8439,8628,8455,8599,8478,8583,8494,8576,8505,8574,8521,8656,8521,8656,8511,8585,8511,8593,8496,8609,8481,8635,8461,8649,8446,8655,8433,8651,8408,8642,8399xe" filled="t" fillcolor="#000000" stroked="f">
                <v:path arrowok="t"/>
                <v:fill type="solid"/>
              </v:shape>
              <v:shape style="position:absolute;left:8134;top:8390;width:972;height:133" coordorigin="8134,8390" coordsize="972,133" path="m8637,8393l8609,8393,8590,8400,8579,8413,8586,8428,8596,8407,8614,8399,8642,8399,8637,8393xe" filled="t" fillcolor="#000000" stroked="f">
                <v:path arrowok="t"/>
                <v:fill type="solid"/>
              </v:shape>
              <v:shape style="position:absolute;left:8134;top:8390;width:972;height:133" coordorigin="8134,8390" coordsize="972,133" path="m8718,8389l8708,8389,8664,8522,8674,8522,8718,8389xe" filled="t" fillcolor="#000000" stroked="f">
                <v:path arrowok="t"/>
                <v:fill type="solid"/>
              </v:shape>
              <v:shape style="position:absolute;left:8134;top:8390;width:972;height:133" coordorigin="8134,8390" coordsize="972,133" path="m8791,8488l8780,8488,8780,8521,8791,8521,8791,8488xe" filled="t" fillcolor="#000000" stroked="f">
                <v:path arrowok="t"/>
                <v:fill type="solid"/>
              </v:shape>
              <v:shape style="position:absolute;left:8134;top:8390;width:972;height:133" coordorigin="8134,8390" coordsize="972,133" path="m8791,8391l8776,8391,8719,8479,8719,8488,8811,8488,8811,8478,8791,8478,8730,8478,8778,8402,8791,8402,8791,8391xe" filled="t" fillcolor="#000000" stroked="f">
                <v:path arrowok="t"/>
                <v:fill type="solid"/>
              </v:shape>
              <v:shape style="position:absolute;left:8134;top:8390;width:972;height:133" coordorigin="8134,8390" coordsize="972,133" path="m8791,8402l8780,8402,8780,8478,8791,8478,8791,8402xe" filled="t" fillcolor="#000000" stroked="f">
                <v:path arrowok="t"/>
                <v:fill type="solid"/>
              </v:shape>
              <v:shape style="position:absolute;left:8134;top:8390;width:972;height:133" coordorigin="8134,8390" coordsize="972,133" path="m8892,8399l8864,8399,8887,8406,8895,8424,8892,8439,8878,8455,8850,8478,8833,8494,8826,8505,8824,8521,8906,8521,8906,8511,8835,8511,8843,8496,8860,8481,8885,8461,8900,8446,8905,8433,8901,8408,8892,8399xe" filled="t" fillcolor="#000000" stroked="f">
                <v:path arrowok="t"/>
                <v:fill type="solid"/>
              </v:shape>
              <v:shape style="position:absolute;left:8134;top:8390;width:972;height:133" coordorigin="8134,8390" coordsize="972,133" path="m8888,8393l8859,8393,8840,8400,8829,8413,8836,8428,8846,8407,8864,8399,8892,8399,8888,8393xe" filled="t" fillcolor="#000000" stroked="f">
                <v:path arrowok="t"/>
                <v:fill type="solid"/>
              </v:shape>
              <v:shape style="position:absolute;left:8134;top:8390;width:972;height:133" coordorigin="8134,8390" coordsize="972,133" path="m8993,8399l8964,8399,8987,8406,8995,8424,8993,8439,8978,8455,8950,8478,8933,8494,8926,8505,8924,8521,9006,8521,9006,8511,8935,8511,8943,8496,8960,8481,8985,8461,9000,8446,9005,8433,9001,8408,8993,8399xe" filled="t" fillcolor="#000000" stroked="f">
                <v:path arrowok="t"/>
                <v:fill type="solid"/>
              </v:shape>
              <v:shape style="position:absolute;left:8134;top:8390;width:972;height:133" coordorigin="8134,8390" coordsize="972,133" path="m8988,8393l8959,8393,8940,8400,8930,8413,8936,8428,8946,8407,8964,8399,8993,8399,8988,8393xe" filled="t" fillcolor="#000000" stroked="f">
                <v:path arrowok="t"/>
                <v:fill type="solid"/>
              </v:shape>
              <v:shape style="position:absolute;left:8134;top:8390;width:972;height:133" coordorigin="8134,8390" coordsize="972,133" path="m9019,8497l9031,8513,9050,8521,9078,8519,9094,8512,9074,8512,9048,8510,9034,8500,9019,8497xe" filled="t" fillcolor="#000000" stroked="f">
                <v:path arrowok="t"/>
                <v:fill type="solid"/>
              </v:shape>
              <v:shape style="position:absolute;left:8134;top:8390;width:972;height:133" coordorigin="8134,8390" coordsize="972,133" path="m9093,8399l9080,8399,9091,8405,9091,8422,9084,8440,9061,8447,9046,8447,9046,8457,9058,8457,9083,8462,9094,8477,9090,8501,9074,8512,9094,8512,9097,8510,9106,8494,9102,8469,9090,8455,9097,8444,9103,8435,9103,8421,9094,8399,9093,8399xe" filled="t" fillcolor="#000000" stroked="f">
                <v:path arrowok="t"/>
                <v:fill type="solid"/>
              </v:shape>
              <v:shape style="position:absolute;left:8134;top:8390;width:972;height:133" coordorigin="8134,8390" coordsize="972,133" path="m9075,8390l9051,8392,9035,8399,9033,8415,9042,8404,9051,8399,9093,8399,9075,8390xe" filled="t" fillcolor="#000000" stroked="f">
                <v:path arrowok="t"/>
                <v:fill type="solid"/>
              </v:shape>
            </v:group>
            <v:group style="position:absolute;left:7968;top:8427;width:63;height:61" coordorigin="7968,8427" coordsize="63,61">
              <v:shape style="position:absolute;left:7968;top:8427;width:63;height:61" coordorigin="7968,8427" coordsize="63,61" path="m8015,8427l7988,8429,7973,8440,7968,8456,7975,8476,7994,8488,8018,8482,8031,8467,8027,8441,8015,8427xe" filled="t" fillcolor="#000000" stroked="f">
                <v:path arrowok="t"/>
                <v:fill type="solid"/>
              </v:shape>
            </v:group>
            <v:group style="position:absolute;left:8134;top:8643;width:1050;height:132" coordorigin="8134,8643" coordsize="1050,132">
              <v:shape style="position:absolute;left:8134;top:8643;width:1050;height:132" coordorigin="8134,8643" coordsize="1050,132" path="m8134,8643l8134,8773,8146,8773,8146,8715,8173,8715,8199,8710,8204,8705,8146,8705,8146,8652,8204,8652,8204,8652,8187,8644,8134,8643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8204,8652l8173,8652,8197,8659,8205,8677,8198,8697,8177,8705,8146,8705,8204,8705,8213,8696,8212,8669,8204,8652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8271,8677l8248,8684,8236,8701,8232,8723,8235,8748,8246,8766,8265,8774,8290,8768,8297,8761,8286,8761,8260,8760,8247,8749,8243,8729,8247,8702,8260,8688,8271,8686,8294,8686,8280,8678,8271,8677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8294,8686l8271,8686,8289,8693,8298,8713,8295,8744,8286,8761,8297,8761,8304,8753,8309,8732,8306,8707,8297,8688,8294,8686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8328,8679l8317,8679,8343,8773,8354,8773,8359,8754,8348,8754,8328,8679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8386,8697l8375,8697,8397,8773,8407,8773,8412,8754,8402,8754,8386,8697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8381,8679l8370,8679,8349,8754,8359,8754,8375,8697,8386,8697,8381,8679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8434,8679l8423,8679,8402,8754,8412,8754,8434,8679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8483,8677l8462,8683,8448,8698,8442,8721,8446,8749,8458,8767,8475,8774,8499,8771,8506,8766,8483,8766,8463,8758,8454,8738,8518,8726,8517,8718,8453,8718,8459,8698,8478,8686,8504,8686,8503,8684,8483,8677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8510,8747l8501,8762,8495,8766,8506,8766,8513,8760,8510,8747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8504,8686l8478,8686,8498,8693,8507,8713,8453,8718,8517,8718,8514,8701,8504,8686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8551,8679l8540,8679,8540,8773,8551,8773,8551,8720,8559,8698,8561,8697,8551,8697,8551,8679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8583,8677l8566,8677,8556,8685,8551,8697,8561,8697,8576,8688,8583,8688,8583,8677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8667,8643l8655,8643,8655,8773,8667,8773,8667,8643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8704,8643l8704,8773,8740,8773,8765,8768,8772,8763,8716,8763,8716,8652,8773,8652,8755,8644,8704,8643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8773,8652l8741,8652,8762,8657,8777,8671,8784,8693,8782,8724,8775,8745,8762,8758,8745,8763,8716,8763,8772,8763,8782,8756,8792,8737,8797,8715,8795,8689,8787,8668,8774,8653,8773,8652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8874,8643l8874,8773,8915,8773,8940,8769,8949,8763,8886,8763,8886,8710,8947,8710,8939,8704,8945,8700,8886,8700,8886,8652,8945,8652,8934,8645,8874,8643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8947,8710l8913,8710,8939,8716,8949,8731,8944,8754,8925,8762,8886,8763,8949,8763,8956,8757,8957,8729,8951,8712,8947,8710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8945,8652l8909,8652,8934,8656,8944,8673,8935,8695,8915,8700,8886,8700,8945,8700,8951,8697,8956,8689,8956,8675,8951,8656,8945,8652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9040,8643l9022,8643,8980,8773,8993,8773,9006,8730,9068,8730,9065,8720,9009,8720,9031,8652,9043,8652,9040,8643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9068,8730l9055,8730,9069,8773,9081,8773,9068,8730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9043,8652l9031,8652,9053,8720,9065,8720,9043,8652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9104,8643l9104,8773,9116,8773,9116,8715,9143,8715,9169,8710,9174,8705,9116,8705,9116,8652,9174,8652,9174,8652,9157,8644,9104,8643xe" filled="t" fillcolor="#000000" stroked="f">
                <v:path arrowok="t"/>
                <v:fill type="solid"/>
              </v:shape>
              <v:shape style="position:absolute;left:8134;top:8643;width:1050;height:132" coordorigin="8134,8643" coordsize="1050,132" path="m9174,8652l9143,8652,9167,8659,9175,8677,9169,8697,9147,8705,9116,8705,9174,8705,9183,8696,9183,8669,9174,8652xe" filled="t" fillcolor="#000000" stroked="f">
                <v:path arrowok="t"/>
                <v:fill type="solid"/>
              </v:shape>
            </v:group>
            <v:group style="position:absolute;left:7968;top:8679;width:63;height:61" coordorigin="7968,8679" coordsize="63,61">
              <v:shape style="position:absolute;left:7968;top:8679;width:63;height:61" coordorigin="7968,8679" coordsize="63,61" path="m8015,8679l7988,8681,7973,8692,7968,8708,7975,8728,7994,8740,8018,8734,8031,8719,8027,8693,8015,8679xe" filled="t" fillcolor="#000000" stroked="f">
                <v:path arrowok="t"/>
                <v:fill type="solid"/>
              </v:shape>
            </v:group>
            <v:group style="position:absolute;left:9711;top:7347;width:212;height:130" coordorigin="9711,7347" coordsize="212,130">
              <v:shape style="position:absolute;left:9711;top:7347;width:212;height:130" coordorigin="9711,7347" coordsize="212,130" path="m9736,7347l9711,7347,9711,7477,9736,7477,9736,7421,9811,7421,9811,7399,9736,7399,9736,7347xe" filled="t" fillcolor="#000000" stroked="f">
                <v:path arrowok="t"/>
                <v:fill type="solid"/>
              </v:shape>
              <v:shape style="position:absolute;left:9711;top:7347;width:212;height:130" coordorigin="9711,7347" coordsize="212,130" path="m9811,7421l9786,7421,9786,7477,9811,7477,9811,7421xe" filled="t" fillcolor="#000000" stroked="f">
                <v:path arrowok="t"/>
                <v:fill type="solid"/>
              </v:shape>
              <v:shape style="position:absolute;left:9711;top:7347;width:212;height:130" coordorigin="9711,7347" coordsize="212,130" path="m9811,7347l9786,7347,9786,7399,9811,7399,9811,7347xe" filled="t" fillcolor="#000000" stroked="f">
                <v:path arrowok="t"/>
                <v:fill type="solid"/>
              </v:shape>
              <v:shape style="position:absolute;left:9711;top:7347;width:212;height:130" coordorigin="9711,7347" coordsize="212,130" path="m9923,7347l9840,7347,9840,7477,9865,7477,9865,7419,9908,7419,9908,7399,9865,7399,9865,7368,9923,7368,9923,7347xe" filled="t" fillcolor="#000000" stroked="f">
                <v:path arrowok="t"/>
                <v:fill type="solid"/>
              </v:shape>
            </v:group>
            <v:group style="position:absolute;left:9855;top:7633;width:791;height:134" coordorigin="9855,7633" coordsize="791,134">
              <v:shape style="position:absolute;left:9855;top:7633;width:791;height:134" coordorigin="9855,7633" coordsize="791,134" path="m9867,7635l9855,7635,9855,7765,9867,7765,9867,7635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9891,7732l9902,7752,9918,7763,9947,7762,9964,7756,9948,7756,9922,7753,9908,7741,9891,7732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9946,7635l9917,7638,9901,7648,9895,7665,9901,7683,9914,7695,9932,7702,9949,7709,9961,7718,9960,7745,9948,7756,9964,7756,9967,7755,9976,7741,9974,7721,9965,7707,9945,7695,9915,7681,9907,7671,9907,7651,9917,7643,9959,7643,9946,7635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9959,7643l9949,7643,9959,7653,9964,7667,9974,7664,9963,7645,9959,7643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10046,7633l10025,7637,10009,7650,9999,7669,9995,7694,9997,7721,10005,7743,10019,7758,10036,7766,10061,7762,10070,7757,10046,7757,10027,7752,10014,7737,10007,7714,10009,7682,10017,7660,10029,7647,10044,7643,10073,7643,10061,7635,10046,7633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10073,7643l10044,7643,10063,7647,10077,7662,10084,7685,10082,7717,10075,7739,10063,7752,10048,7757,10046,7757,10070,7757,10079,7751,10090,7735,10096,7713,10094,7684,10087,7661,10076,7644,10073,7643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10236,7755l10180,7755,10180,7765,10236,7765,10236,7755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10214,7646l10202,7646,10202,7755,10214,7755,10214,7646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10214,7633l10207,7633,10178,7642,10178,7649,10202,7646,10214,7646,10214,7633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10264,7742l10278,7759,10297,7766,10324,7762,10335,7753,10320,7753,10294,7753,10280,7745,10264,7742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10334,7688l10307,7688,10328,7695,10337,7715,10334,7739,10320,7753,10335,7753,10340,7750,10348,7731,10345,7705,10334,7688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10339,7635l10275,7635,10269,7704,10278,7706,10283,7694,10293,7690,10280,7690,10284,7644,10339,7644,10339,7635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10298,7678l10288,7682,10280,7690,10293,7690,10296,7688,10334,7688,10334,7687,10317,7679,10298,7678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10426,7633l10414,7633,10393,7638,10377,7653,10367,7672,10363,7695,10364,7721,10370,7743,10382,7759,10402,7766,10426,7762,10434,7756,10414,7756,10391,7751,10378,7736,10380,7713,10392,7699,10376,7699,10378,7678,10386,7657,10403,7644,10424,7643,10444,7643,10436,7637,10426,7633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10439,7698l10393,7698,10421,7699,10435,7709,10439,7724,10433,7746,10414,7756,10434,7756,10443,7750,10451,7731,10447,7707,10439,7698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10413,7683l10392,7688,10376,7699,10392,7699,10393,7698,10439,7698,10434,7690,10413,7683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10444,7643l10424,7643,10433,7645,10440,7652,10445,7644,10444,7643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10471,7746l10465,7756,10474,7763,10485,7766,10499,7766,10521,7761,10525,7757,10484,7757,10477,7753,10471,7746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10548,7702l10535,7702,10533,7724,10524,7744,10507,7755,10484,7757,10525,7757,10536,7746,10544,7726,10548,7703,10548,7702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10507,7633l10484,7637,10467,7650,10460,7671,10464,7694,10477,7710,10497,7717,10519,7713,10533,7703,10518,7703,10490,7702,10476,7692,10471,7676,10471,7675,10478,7653,10496,7643,10530,7643,10527,7640,10507,7633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10530,7643l10496,7643,10519,7648,10532,7663,10530,7686,10518,7703,10533,7703,10535,7702,10548,7702,10546,7677,10540,7655,10530,7643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10559,7741l10571,7757,10590,7765,10618,7763,10634,7756,10614,7756,10588,7754,10574,7744,10559,7741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10633,7643l10620,7643,10631,7649,10631,7666,10624,7684,10601,7691,10586,7691,10586,7701,10598,7701,10623,7706,10634,7721,10630,7745,10614,7756,10634,7756,10637,7754,10646,7738,10642,7713,10630,7699,10637,7688,10643,7680,10643,7665,10634,7643,10633,7643xe" filled="t" fillcolor="#000000" stroked="f">
                <v:path arrowok="t"/>
                <v:fill type="solid"/>
              </v:shape>
              <v:shape style="position:absolute;left:9855;top:7633;width:791;height:134" coordorigin="9855,7633" coordsize="791,134" path="m10615,7634l10591,7636,10575,7643,10573,7660,10582,7648,10591,7643,10633,7643,10615,7634xe" filled="t" fillcolor="#000000" stroked="f">
                <v:path arrowok="t"/>
                <v:fill type="solid"/>
              </v:shape>
            </v:group>
            <v:group style="position:absolute;left:9708;top:7671;width:63;height:61" coordorigin="9708,7671" coordsize="63,61">
              <v:shape style="position:absolute;left:9708;top:7671;width:63;height:61" coordorigin="9708,7671" coordsize="63,61" path="m9755,7671l9728,7673,9713,7684,9708,7700,9715,7720,9734,7732,9758,7726,9771,7711,9767,7685,9755,7671xe" filled="t" fillcolor="#000000" stroked="f">
                <v:path arrowok="t"/>
                <v:fill type="solid"/>
              </v:shape>
            </v:group>
            <v:group style="position:absolute;left:9841;top:7887;width:125;height:130" coordorigin="9841,7887" coordsize="125,130">
              <v:shape style="position:absolute;left:9841;top:7887;width:125;height:130" coordorigin="9841,7887" coordsize="125,130" path="m9892,7896l9880,7896,9880,8017,9892,8017,9892,7896xe" filled="t" fillcolor="#000000" stroked="f">
                <v:path arrowok="t"/>
                <v:fill type="solid"/>
              </v:shape>
              <v:shape style="position:absolute;left:9841;top:7887;width:125;height:130" coordorigin="9841,7887" coordsize="125,130" path="m9930,7887l9841,7887,9841,7896,9930,7896,9930,7887xe" filled="t" fillcolor="#000000" stroked="f">
                <v:path arrowok="t"/>
                <v:fill type="solid"/>
              </v:shape>
              <v:shape style="position:absolute;left:9841;top:7887;width:125;height:130" coordorigin="9841,7887" coordsize="125,130" path="m9967,7887l9955,7887,9955,8017,9967,8017,9967,7887xe" filled="t" fillcolor="#000000" stroked="f">
                <v:path arrowok="t"/>
                <v:fill type="solid"/>
              </v:shape>
            </v:group>
            <v:group style="position:absolute;left:9708;top:7923;width:63;height:61" coordorigin="9708,7923" coordsize="63,61">
              <v:shape style="position:absolute;left:9708;top:7923;width:63;height:61" coordorigin="9708,7923" coordsize="63,61" path="m9755,7923l9728,7925,9713,7936,9708,7952,9715,7972,9734,7984,9758,7978,9771,7963,9767,7937,9755,7923xe" filled="t" fillcolor="#000000" stroked="f">
                <v:path arrowok="t"/>
                <v:fill type="solid"/>
              </v:shape>
            </v:group>
            <v:group style="position:absolute;left:9854;top:8139;width:485;height:163" coordorigin="9854,8139" coordsize="485,163">
              <v:shape style="position:absolute;left:9854;top:8139;width:485;height:163" coordorigin="9854,8139" coordsize="485,163" path="m9854,8139l9854,8269,9866,8269,9866,8211,9893,8211,9919,8206,9924,8201,9866,8201,9866,8148,9924,8148,9924,8148,9907,8140,9854,8139xe" filled="t" fillcolor="#000000" stroked="f">
                <v:path arrowok="t"/>
                <v:fill type="solid"/>
              </v:shape>
              <v:shape style="position:absolute;left:9854;top:8139;width:485;height:163" coordorigin="9854,8139" coordsize="485,163" path="m9924,8148l9893,8148,9917,8155,9925,8173,9918,8193,9897,8201,9866,8201,9924,8201,9933,8192,9932,8165,9924,8148xe" filled="t" fillcolor="#000000" stroked="f">
                <v:path arrowok="t"/>
                <v:fill type="solid"/>
              </v:shape>
              <v:shape style="position:absolute;left:9854;top:8139;width:485;height:163" coordorigin="9854,8139" coordsize="485,163" path="m9971,8139l9960,8139,9960,8269,9971,8269,9971,8200,9982,8190,9971,8190,9971,8139xe" filled="t" fillcolor="#000000" stroked="f">
                <v:path arrowok="t"/>
                <v:fill type="solid"/>
              </v:shape>
              <v:shape style="position:absolute;left:9854;top:8139;width:485;height:163" coordorigin="9854,8139" coordsize="485,163" path="m10025,8182l10016,8182,10020,8190,10020,8269,10031,8269,10031,8205,10025,8182,10025,8182xe" filled="t" fillcolor="#000000" stroked="f">
                <v:path arrowok="t"/>
                <v:fill type="solid"/>
              </v:shape>
              <v:shape style="position:absolute;left:9854;top:8139;width:485;height:163" coordorigin="9854,8139" coordsize="485,163" path="m9990,8173l9981,8179,9971,8190,9982,8190,9983,8189,9990,8182,10025,8182,10006,8173,9990,8173xe" filled="t" fillcolor="#000000" stroked="f">
                <v:path arrowok="t"/>
                <v:fill type="solid"/>
              </v:shape>
              <v:shape style="position:absolute;left:9854;top:8139;width:485;height:163" coordorigin="9854,8139" coordsize="485,163" path="m10071,8175l10060,8175,10060,8269,10071,8269,10071,8175xe" filled="t" fillcolor="#000000" stroked="f">
                <v:path arrowok="t"/>
                <v:fill type="solid"/>
              </v:shape>
              <v:shape style="position:absolute;left:9854;top:8139;width:485;height:163" coordorigin="9854,8139" coordsize="485,163" path="m10071,8139l10060,8139,10060,8154,10071,8154,10071,8139xe" filled="t" fillcolor="#000000" stroked="f">
                <v:path arrowok="t"/>
                <v:fill type="solid"/>
              </v:shape>
              <v:shape style="position:absolute;left:9854;top:8139;width:485;height:163" coordorigin="9854,8139" coordsize="485,163" path="m10111,8139l10100,8139,10100,8269,10111,8269,10111,8139xe" filled="t" fillcolor="#000000" stroked="f">
                <v:path arrowok="t"/>
                <v:fill type="solid"/>
              </v:shape>
              <v:shape style="position:absolute;left:9854;top:8139;width:485;height:163" coordorigin="9854,8139" coordsize="485,163" path="m10151,8175l10140,8175,10140,8269,10151,8269,10151,8175xe" filled="t" fillcolor="#000000" stroked="f">
                <v:path arrowok="t"/>
                <v:fill type="solid"/>
              </v:shape>
              <v:shape style="position:absolute;left:9854;top:8139;width:485;height:163" coordorigin="9854,8139" coordsize="485,163" path="m10151,8139l10140,8139,10140,8154,10151,8154,10151,8139xe" filled="t" fillcolor="#000000" stroked="f">
                <v:path arrowok="t"/>
                <v:fill type="solid"/>
              </v:shape>
              <v:shape style="position:absolute;left:9854;top:8139;width:485;height:163" coordorigin="9854,8139" coordsize="485,163" path="m10193,8175l10182,8175,10182,8302,10193,8302,10193,8256,10210,8256,10209,8256,10195,8248,10193,8199,10202,8189,10193,8189,10193,8175xe" filled="t" fillcolor="#000000" stroked="f">
                <v:path arrowok="t"/>
                <v:fill type="solid"/>
              </v:shape>
              <v:shape style="position:absolute;left:9854;top:8139;width:485;height:163" coordorigin="9854,8139" coordsize="485,163" path="m10210,8256l10193,8256,10202,8266,10210,8270,10222,8270,10241,8265,10248,8257,10235,8257,10210,8256xe" filled="t" fillcolor="#000000" stroked="f">
                <v:path arrowok="t"/>
                <v:fill type="solid"/>
              </v:shape>
              <v:shape style="position:absolute;left:9854;top:8139;width:485;height:163" coordorigin="9854,8139" coordsize="485,163" path="m10244,8182l10221,8182,10240,8191,10248,8212,10245,8241,10235,8257,10248,8257,10254,8250,10259,8223,10255,8199,10244,8182xe" filled="t" fillcolor="#000000" stroked="f">
                <v:path arrowok="t"/>
                <v:fill type="solid"/>
              </v:shape>
              <v:shape style="position:absolute;left:9854;top:8139;width:485;height:163" coordorigin="9854,8139" coordsize="485,163" path="m10210,8173l10201,8179,10193,8189,10202,8189,10209,8182,10244,8182,10244,8181,10225,8173,10210,8173xe" filled="t" fillcolor="#000000" stroked="f">
                <v:path arrowok="t"/>
                <v:fill type="solid"/>
              </v:shape>
              <v:shape style="position:absolute;left:9854;top:8139;width:485;height:163" coordorigin="9854,8139" coordsize="485,163" path="m10278,8246l10270,8252,10286,8266,10306,8270,10328,8264,10329,8262,10295,8262,10287,8259,10278,8246xe" filled="t" fillcolor="#000000" stroked="f">
                <v:path arrowok="t"/>
                <v:fill type="solid"/>
              </v:shape>
              <v:shape style="position:absolute;left:9854;top:8139;width:485;height:163" coordorigin="9854,8139" coordsize="485,163" path="m10318,8173l10287,8173,10273,8181,10273,8199,10279,8214,10294,8222,10312,8227,10325,8235,10328,8254,10319,8262,10329,8262,10339,8247,10332,8228,10317,8219,10300,8213,10287,8206,10284,8187,10292,8182,10330,8182,10328,8179,10318,8173xe" filled="t" fillcolor="#000000" stroked="f">
                <v:path arrowok="t"/>
                <v:fill type="solid"/>
              </v:shape>
              <v:shape style="position:absolute;left:9854;top:8139;width:485;height:163" coordorigin="9854,8139" coordsize="485,163" path="m10330,8182l10313,8182,10320,8187,10327,8196,10335,8190,10330,8182xe" filled="t" fillcolor="#000000" stroked="f">
                <v:path arrowok="t"/>
                <v:fill type="solid"/>
              </v:shape>
            </v:group>
            <v:group style="position:absolute;left:9708;top:8175;width:63;height:61" coordorigin="9708,8175" coordsize="63,61">
              <v:shape style="position:absolute;left:9708;top:8175;width:63;height:61" coordorigin="9708,8175" coordsize="63,61" path="m9755,8175l9728,8177,9713,8188,9708,8204,9715,8224,9734,8236,9758,8230,9771,8215,9767,8189,9755,8175xe" filled="t" fillcolor="#000000" stroked="f">
                <v:path arrowok="t"/>
                <v:fill type="solid"/>
              </v:shape>
            </v:group>
            <v:group style="position:absolute;left:9841;top:8389;width:845;height:133" coordorigin="9841,8389" coordsize="845,133">
              <v:shape style="position:absolute;left:9841;top:8389;width:845;height:133" coordorigin="9841,8389" coordsize="845,133" path="m9841,8488l9852,8508,9868,8519,9897,8518,9914,8512,9898,8512,9872,8509,9858,8497,9841,8488xe" filled="t" fillcolor="#000000" stroked="f">
                <v:path arrowok="t"/>
                <v:fill type="solid"/>
              </v:shape>
              <v:shape style="position:absolute;left:9841;top:8389;width:845;height:133" coordorigin="9841,8389" coordsize="845,133" path="m9896,8391l9867,8394,9851,8404,9845,8421,9851,8439,9864,8451,9882,8458,9899,8465,9911,8474,9910,8500,9898,8512,9914,8512,9917,8511,9926,8497,9924,8477,9915,8463,9895,8451,9865,8437,9857,8427,9857,8407,9867,8399,9909,8399,9896,8391xe" filled="t" fillcolor="#000000" stroked="f">
                <v:path arrowok="t"/>
                <v:fill type="solid"/>
              </v:shape>
              <v:shape style="position:absolute;left:9841;top:8389;width:845;height:133" coordorigin="9841,8389" coordsize="845,133" path="m9909,8399l9899,8399,9909,8409,9914,8423,9924,8420,9913,8401,9909,8399xe" filled="t" fillcolor="#000000" stroked="f">
                <v:path arrowok="t"/>
                <v:fill type="solid"/>
              </v:shape>
              <v:shape style="position:absolute;left:9841;top:8389;width:845;height:133" coordorigin="9841,8389" coordsize="845,133" path="m9992,8400l9980,8400,9980,8521,9992,8521,9992,8400xe" filled="t" fillcolor="#000000" stroked="f">
                <v:path arrowok="t"/>
                <v:fill type="solid"/>
              </v:shape>
              <v:shape style="position:absolute;left:9841;top:8389;width:845;height:133" coordorigin="9841,8389" coordsize="845,133" path="m10030,8391l9941,8391,9941,8400,10030,8400,10030,8391xe" filled="t" fillcolor="#000000" stroked="f">
                <v:path arrowok="t"/>
                <v:fill type="solid"/>
              </v:shape>
              <v:shape style="position:absolute;left:9841;top:8389;width:845;height:133" coordorigin="9841,8389" coordsize="845,133" path="m10116,8391l10104,8391,10104,8521,10174,8521,10174,8511,10116,8511,10116,8391xe" filled="t" fillcolor="#000000" stroked="f">
                <v:path arrowok="t"/>
                <v:fill type="solid"/>
              </v:shape>
              <v:shape style="position:absolute;left:9841;top:8389;width:845;height:133" coordorigin="9841,8389" coordsize="845,133" path="m10194,8391l10194,8521,10206,8521,10206,8461,10252,8461,10251,8459,10264,8452,10206,8452,10206,8400,10264,8400,10257,8394,10194,8391xe" filled="t" fillcolor="#000000" stroked="f">
                <v:path arrowok="t"/>
                <v:fill type="solid"/>
              </v:shape>
              <v:shape style="position:absolute;left:9841;top:8389;width:845;height:133" coordorigin="9841,8389" coordsize="845,133" path="m10252,8461l10239,8461,10270,8521,10283,8521,10252,8461xe" filled="t" fillcolor="#000000" stroked="f">
                <v:path arrowok="t"/>
                <v:fill type="solid"/>
              </v:shape>
              <v:shape style="position:absolute;left:9841;top:8389;width:845;height:133" coordorigin="9841,8389" coordsize="845,133" path="m10264,8400l10257,8400,10266,8410,10266,8442,10255,8452,10264,8452,10270,8448,10278,8429,10272,8407,10264,8400xe" filled="t" fillcolor="#000000" stroked="f">
                <v:path arrowok="t"/>
                <v:fill type="solid"/>
              </v:shape>
              <v:shape style="position:absolute;left:9841;top:8389;width:845;height:133" coordorigin="9841,8389" coordsize="845,133" path="m10376,8511l10320,8511,10320,8521,10376,8521,10376,8511xe" filled="t" fillcolor="#000000" stroked="f">
                <v:path arrowok="t"/>
                <v:fill type="solid"/>
              </v:shape>
              <v:shape style="position:absolute;left:9841;top:8389;width:845;height:133" coordorigin="9841,8389" coordsize="845,133" path="m10354,8402l10342,8402,10342,8511,10354,8511,10354,8402xe" filled="t" fillcolor="#000000" stroked="f">
                <v:path arrowok="t"/>
                <v:fill type="solid"/>
              </v:shape>
              <v:shape style="position:absolute;left:9841;top:8389;width:845;height:133" coordorigin="9841,8389" coordsize="845,133" path="m10354,8389l10347,8389,10318,8398,10318,8405,10342,8402,10354,8402,10354,8389xe" filled="t" fillcolor="#000000" stroked="f">
                <v:path arrowok="t"/>
                <v:fill type="solid"/>
              </v:shape>
              <v:shape style="position:absolute;left:9841;top:8389;width:845;height:133" coordorigin="9841,8389" coordsize="845,133" path="m10404,8498l10418,8515,10437,8522,10464,8518,10475,8509,10460,8509,10434,8509,10420,8501,10404,8498xe" filled="t" fillcolor="#000000" stroked="f">
                <v:path arrowok="t"/>
                <v:fill type="solid"/>
              </v:shape>
              <v:shape style="position:absolute;left:9841;top:8389;width:845;height:133" coordorigin="9841,8389" coordsize="845,133" path="m10474,8444l10448,8444,10468,8451,10478,8471,10474,8495,10460,8509,10475,8509,10480,8506,10488,8487,10485,8461,10474,8444xe" filled="t" fillcolor="#000000" stroked="f">
                <v:path arrowok="t"/>
                <v:fill type="solid"/>
              </v:shape>
              <v:shape style="position:absolute;left:9841;top:8389;width:845;height:133" coordorigin="9841,8389" coordsize="845,133" path="m10479,8391l10415,8391,10409,8460,10418,8462,10423,8450,10433,8446,10420,8446,10424,8400,10479,8400,10479,8391xe" filled="t" fillcolor="#000000" stroked="f">
                <v:path arrowok="t"/>
                <v:fill type="solid"/>
              </v:shape>
              <v:shape style="position:absolute;left:9841;top:8389;width:845;height:133" coordorigin="9841,8389" coordsize="845,133" path="m10438,8434l10428,8438,10420,8446,10433,8446,10436,8444,10474,8444,10474,8443,10457,8435,10438,8434xe" filled="t" fillcolor="#000000" stroked="f">
                <v:path arrowok="t"/>
                <v:fill type="solid"/>
              </v:shape>
              <v:shape style="position:absolute;left:9841;top:8389;width:845;height:133" coordorigin="9841,8389" coordsize="845,133" path="m10576,8511l10520,8511,10520,8521,10576,8521,10576,8511xe" filled="t" fillcolor="#000000" stroked="f">
                <v:path arrowok="t"/>
                <v:fill type="solid"/>
              </v:shape>
              <v:shape style="position:absolute;left:9841;top:8389;width:845;height:133" coordorigin="9841,8389" coordsize="845,133" path="m10554,8402l10543,8402,10543,8511,10554,8511,10554,8402xe" filled="t" fillcolor="#000000" stroked="f">
                <v:path arrowok="t"/>
                <v:fill type="solid"/>
              </v:shape>
              <v:shape style="position:absolute;left:9841;top:8389;width:845;height:133" coordorigin="9841,8389" coordsize="845,133" path="m10554,8389l10547,8389,10518,8398,10518,8405,10543,8402,10554,8402,10554,8389xe" filled="t" fillcolor="#000000" stroked="f">
                <v:path arrowok="t"/>
                <v:fill type="solid"/>
              </v:shape>
              <v:shape style="position:absolute;left:9841;top:8389;width:845;height:133" coordorigin="9841,8389" coordsize="845,133" path="m10673,8399l10644,8399,10668,8406,10675,8424,10673,8439,10658,8455,10630,8478,10613,8494,10606,8505,10604,8521,10686,8521,10686,8511,10615,8511,10623,8496,10640,8481,10666,8461,10680,8446,10685,8433,10681,8408,10673,8399xe" filled="t" fillcolor="#000000" stroked="f">
                <v:path arrowok="t"/>
                <v:fill type="solid"/>
              </v:shape>
              <v:shape style="position:absolute;left:9841;top:8389;width:845;height:133" coordorigin="9841,8389" coordsize="845,133" path="m10668,8393l10639,8393,10621,8400,10610,8413,10616,8428,10626,8407,10644,8399,10673,8399,10668,8393xe" filled="t" fillcolor="#000000" stroked="f">
                <v:path arrowok="t"/>
                <v:fill type="solid"/>
              </v:shape>
            </v:group>
            <v:group style="position:absolute;left:9708;top:8427;width:63;height:61" coordorigin="9708,8427" coordsize="63,61">
              <v:shape style="position:absolute;left:9708;top:8427;width:63;height:61" coordorigin="9708,8427" coordsize="63,61" path="m9755,8427l9728,8429,9713,8440,9708,8456,9715,8476,9734,8488,9758,8482,9771,8467,9767,8441,9755,8427xe" filled="t" fillcolor="#000000" stroked="f">
                <v:path arrowok="t"/>
                <v:fill type="solid"/>
              </v:shape>
            </v:group>
            <v:group style="position:absolute;left:9841;top:8641;width:750;height:133" coordorigin="9841,8641" coordsize="750,133">
              <v:shape style="position:absolute;left:9841;top:8641;width:750;height:133" coordorigin="9841,8641" coordsize="750,133" path="m9841,8740l9852,8760,9868,8771,9897,8770,9914,8764,9898,8764,9872,8761,9858,8749,9841,8740xe" filled="t" fillcolor="#000000" stroked="f">
                <v:path arrowok="t"/>
                <v:fill type="solid"/>
              </v:shape>
              <v:shape style="position:absolute;left:9841;top:8641;width:750;height:133" coordorigin="9841,8641" coordsize="750,133" path="m9896,8643l9867,8646,9851,8656,9845,8673,9851,8691,9864,8703,9882,8710,9899,8717,9911,8726,9910,8752,9898,8764,9914,8764,9917,8763,9926,8749,9924,8729,9915,8715,9895,8703,9865,8689,9857,8679,9857,8659,9867,8651,9909,8651,9896,8643xe" filled="t" fillcolor="#000000" stroked="f">
                <v:path arrowok="t"/>
                <v:fill type="solid"/>
              </v:shape>
              <v:shape style="position:absolute;left:9841;top:8641;width:750;height:133" coordorigin="9841,8641" coordsize="750,133" path="m9909,8651l9899,8651,9909,8661,9914,8675,9924,8672,9913,8653,9909,8651xe" filled="t" fillcolor="#000000" stroked="f">
                <v:path arrowok="t"/>
                <v:fill type="solid"/>
              </v:shape>
              <v:shape style="position:absolute;left:9841;top:8641;width:750;height:133" coordorigin="9841,8641" coordsize="750,133" path="m9992,8652l9980,8652,9980,8773,9992,8773,9992,8652xe" filled="t" fillcolor="#000000" stroked="f">
                <v:path arrowok="t"/>
                <v:fill type="solid"/>
              </v:shape>
              <v:shape style="position:absolute;left:9841;top:8641;width:750;height:133" coordorigin="9841,8641" coordsize="750,133" path="m10030,8643l9941,8643,9941,8652,10030,8652,10030,8643xe" filled="t" fillcolor="#000000" stroked="f">
                <v:path arrowok="t"/>
                <v:fill type="solid"/>
              </v:shape>
              <v:shape style="position:absolute;left:9841;top:8641;width:750;height:133" coordorigin="9841,8641" coordsize="750,133" path="m10116,8643l10104,8643,10104,8773,10174,8773,10174,8763,10116,8763,10116,8643xe" filled="t" fillcolor="#000000" stroked="f">
                <v:path arrowok="t"/>
                <v:fill type="solid"/>
              </v:shape>
              <v:shape style="position:absolute;left:9841;top:8641;width:750;height:133" coordorigin="9841,8641" coordsize="750,133" path="m10194,8643l10194,8773,10206,8773,10206,8713,10252,8713,10251,8711,10264,8704,10206,8704,10206,8652,10264,8652,10257,8646,10194,8643xe" filled="t" fillcolor="#000000" stroked="f">
                <v:path arrowok="t"/>
                <v:fill type="solid"/>
              </v:shape>
              <v:shape style="position:absolute;left:9841;top:8641;width:750;height:133" coordorigin="9841,8641" coordsize="750,133" path="m10252,8713l10239,8713,10270,8773,10283,8773,10252,8713xe" filled="t" fillcolor="#000000" stroked="f">
                <v:path arrowok="t"/>
                <v:fill type="solid"/>
              </v:shape>
              <v:shape style="position:absolute;left:9841;top:8641;width:750;height:133" coordorigin="9841,8641" coordsize="750,133" path="m10264,8652l10257,8652,10266,8662,10266,8694,10255,8704,10264,8704,10270,8700,10278,8681,10272,8659,10264,8652xe" filled="t" fillcolor="#000000" stroked="f">
                <v:path arrowok="t"/>
                <v:fill type="solid"/>
              </v:shape>
              <v:shape style="position:absolute;left:9841;top:8641;width:750;height:133" coordorigin="9841,8641" coordsize="750,133" path="m10376,8763l10320,8763,10320,8773,10376,8773,10376,8763xe" filled="t" fillcolor="#000000" stroked="f">
                <v:path arrowok="t"/>
                <v:fill type="solid"/>
              </v:shape>
              <v:shape style="position:absolute;left:9841;top:8641;width:750;height:133" coordorigin="9841,8641" coordsize="750,133" path="m10354,8654l10342,8654,10342,8763,10354,8763,10354,8654xe" filled="t" fillcolor="#000000" stroked="f">
                <v:path arrowok="t"/>
                <v:fill type="solid"/>
              </v:shape>
              <v:shape style="position:absolute;left:9841;top:8641;width:750;height:133" coordorigin="9841,8641" coordsize="750,133" path="m10354,8641l10347,8641,10318,8650,10318,8657,10342,8654,10354,8654,10354,8641xe" filled="t" fillcolor="#000000" stroked="f">
                <v:path arrowok="t"/>
                <v:fill type="solid"/>
              </v:shape>
              <v:shape style="position:absolute;left:9841;top:8641;width:750;height:133" coordorigin="9841,8641" coordsize="750,133" path="m10466,8641l10454,8641,10433,8646,10417,8661,10407,8680,10403,8703,10404,8729,10410,8751,10422,8767,10442,8774,10466,8770,10474,8764,10454,8764,10431,8759,10418,8744,10420,8721,10432,8707,10416,8707,10418,8686,10426,8665,10443,8652,10464,8651,10484,8651,10476,8645,10466,8641xe" filled="t" fillcolor="#000000" stroked="f">
                <v:path arrowok="t"/>
                <v:fill type="solid"/>
              </v:shape>
              <v:shape style="position:absolute;left:9841;top:8641;width:750;height:133" coordorigin="9841,8641" coordsize="750,133" path="m10479,8706l10433,8706,10461,8707,10475,8717,10479,8732,10473,8754,10454,8764,10474,8764,10483,8758,10491,8739,10487,8715,10479,8706xe" filled="t" fillcolor="#000000" stroked="f">
                <v:path arrowok="t"/>
                <v:fill type="solid"/>
              </v:shape>
              <v:shape style="position:absolute;left:9841;top:8641;width:750;height:133" coordorigin="9841,8641" coordsize="750,133" path="m10453,8691l10432,8696,10416,8707,10432,8707,10433,8706,10479,8706,10474,8698,10453,8691xe" filled="t" fillcolor="#000000" stroked="f">
                <v:path arrowok="t"/>
                <v:fill type="solid"/>
              </v:shape>
              <v:shape style="position:absolute;left:9841;top:8641;width:750;height:133" coordorigin="9841,8641" coordsize="750,133" path="m10484,8651l10464,8651,10473,8653,10480,8660,10485,8652,10484,8651xe" filled="t" fillcolor="#000000" stroked="f">
                <v:path arrowok="t"/>
                <v:fill type="solid"/>
              </v:shape>
              <v:shape style="position:absolute;left:9841;top:8641;width:750;height:133" coordorigin="9841,8641" coordsize="750,133" path="m10572,8740l10560,8740,10560,8773,10572,8773,10572,8740xe" filled="t" fillcolor="#000000" stroked="f">
                <v:path arrowok="t"/>
                <v:fill type="solid"/>
              </v:shape>
              <v:shape style="position:absolute;left:9841;top:8641;width:750;height:133" coordorigin="9841,8641" coordsize="750,133" path="m10572,8643l10556,8643,10499,8731,10499,8740,10591,8740,10591,8730,10572,8730,10511,8730,10558,8654,10572,8654,10572,8643xe" filled="t" fillcolor="#000000" stroked="f">
                <v:path arrowok="t"/>
                <v:fill type="solid"/>
              </v:shape>
              <v:shape style="position:absolute;left:9841;top:8641;width:750;height:133" coordorigin="9841,8641" coordsize="750,133" path="m10572,8654l10560,8654,10560,8730,10572,8730,10572,8654xe" filled="t" fillcolor="#000000" stroked="f">
                <v:path arrowok="t"/>
                <v:fill type="solid"/>
              </v:shape>
            </v:group>
            <v:group style="position:absolute;left:9708;top:8679;width:63;height:61" coordorigin="9708,8679" coordsize="63,61">
              <v:shape style="position:absolute;left:9708;top:8679;width:63;height:61" coordorigin="9708,8679" coordsize="63,61" path="m9755,8679l9728,8681,9713,8692,9708,8708,9715,8728,9734,8740,9758,8734,9771,8719,9767,8693,9755,8679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8.240002pt;margin-top:217.452011pt;width:71.397pt;height:77.022pt;mso-position-horizontal-relative:page;mso-position-vertical-relative:page;z-index:-696" type="#_x0000_t75">
            <v:imagedata r:id="rId130" o:title=""/>
          </v:shape>
        </w:pict>
      </w:r>
      <w:r>
        <w:rPr/>
        <w:pict>
          <v:shape style="position:absolute;margin-left:0pt;margin-top:.003015pt;width:595.275pt;height:61.724pt;mso-position-horizontal-relative:page;mso-position-vertical-relative:page;z-index:-69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6" w:h="16840"/>
          <w:pgMar w:top="156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-.5pt;margin-top:-.496985pt;width:596.275pt;height:62.724pt;mso-position-horizontal-relative:page;mso-position-vertical-relative:page;z-index:-694" coordorigin="-10,-10" coordsize="11926,1254">
            <v:group style="position:absolute;left:0;top:0;width:11906;height:1234" coordorigin="0,0" coordsize="11906,1234">
              <v:shape style="position:absolute;left:0;top:0;width:11906;height:1234" coordorigin="0,0" coordsize="11906,1234" path="m0,1235l11906,1235,11906,0,0,0,0,1235xe" filled="t" fillcolor="#E96D1F" stroked="f">
                <v:path arrowok="t"/>
                <v:fill type="solid"/>
              </v:shape>
            </v:group>
            <v:group style="position:absolute;left:704;top:553;width:1434;height:331" coordorigin="704,553" coordsize="1434,331">
              <v:shape style="position:absolute;left:704;top:553;width:1434;height:331" coordorigin="704,553" coordsize="1434,331" path="m934,553l919,554,890,554,890,884,936,884,939,690,998,690,991,682,975,661,970,655,936,655,936,575,937,567,939,561,939,558,941,554,934,553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998,690l939,690,952,708,964,724,975,741,985,757,994,773,1032,738,1026,728,1017,715,1005,700,998,690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956,638l936,655,970,655,956,638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861,724l757,724,770,735,780,752,739,812,704,829,706,831,709,834,725,847,741,855,759,855,818,802,857,734,861,724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810,567l790,570,765,580,760,603,754,624,734,681,708,726,727,734,744,744,744,743,745,740,749,735,754,729,757,724,861,724,863,717,813,717,809,713,805,709,766,709,780,682,787,668,874,668,876,654,877,631,803,627,810,606,818,588,827,572,824,569,810,567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874,668l787,668,823,679,819,699,813,717,863,717,864,715,869,696,873,675,874,668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790,690l766,709,805,709,804,708,798,700,794,694,791,691,790,690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1320,852l1235,852,1241,857,1250,867,1262,882,1269,882,1285,874,1301,865,1317,854,1320,852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1161,720l1119,720,1118,745,1117,765,1099,823,1078,857,1098,865,1146,820,1160,762,1161,744,1161,720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1235,720l1193,720,1193,862,1235,862,1235,852,1320,852,1326,848,1235,848,1235,720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1367,745l1359,747,1347,765,1335,782,1290,822,1235,848,1326,848,1382,799,1390,789,1396,783,1404,777,1406,776,1406,774,1404,772,1400,769,1395,766,1389,762,1382,755,1373,749,1367,745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1346,655l1299,714,1248,748,1256,754,1264,761,1275,769,1281,775,1285,777,1288,774,1303,763,1319,751,1334,738,1350,724,1365,710,1373,702,1379,697,1383,693,1386,692,1391,690,1390,687,1379,679,1362,666,1346,655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1272,680l1081,680,1081,720,1272,720,1272,680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1162,613l1120,613,1120,680,1162,680,1162,613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1235,613l1193,613,1193,680,1235,680,1235,613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1332,555l1294,609,1249,655,1255,658,1262,662,1269,666,1283,675,1290,679,1291,677,1302,666,1315,653,1329,637,1345,619,1359,602,1368,592,1372,590,1375,588,1380,584,1380,581,1350,564,1332,555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1265,574l1091,574,1091,613,1265,613,1265,574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1729,572l1489,572,1489,704,1488,726,1477,787,1449,857,1467,865,1513,824,1530,767,1536,703,1729,703,1729,665,1536,665,1536,613,1729,613,1729,572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1636,703l1536,703,1589,712,1593,731,1629,800,1679,839,1747,867,1756,849,1762,829,1739,819,1718,809,1669,770,1641,721,1636,703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1729,613l1678,613,1678,665,1729,665,1729,613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2053,669l2002,669,2002,824,2003,830,2001,834,1995,835,1992,836,1979,837,1961,846,1969,863,1982,883,2049,874,2054,864,2053,849,2053,669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1929,687l1884,717,1895,734,1904,752,1912,770,1919,789,1966,759,1958,742,1950,724,1940,706,1929,687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2139,628l1817,628,1817,669,2139,669,2139,628xe" filled="t" fillcolor="#FFFFFF" stroked="f">
                <v:path arrowok="t"/>
                <v:fill type="solid"/>
              </v:shape>
              <v:shape style="position:absolute;left:704;top:553;width:1434;height:331" coordorigin="704,553" coordsize="1434,331" path="m2050,555l2002,555,2002,628,2053,628,2053,581,2054,573,2056,565,2057,562,2057,560,2057,559,2058,557,2050,555xe" filled="t" fillcolor="#FFFFFF" stroked="f">
                <v:path arrowok="t"/>
                <v:fill type="solid"/>
              </v:shape>
            </v:group>
            <v:group style="position:absolute;left:2359;top:747;width:151;height:150" coordorigin="2359,747" coordsize="151,150">
              <v:shape style="position:absolute;left:2359;top:747;width:151;height:150" coordorigin="2359,747" coordsize="151,150" path="m2487,747l2381,747,2365,757,2359,780,2359,865,2366,888,2382,897,2488,897,2503,887,2510,863,2510,779,2503,756,2487,747xe" filled="t" fillcolor="#004960" stroked="f">
                <v:path arrowok="t"/>
                <v:fill type="solid"/>
              </v:shape>
            </v:group>
            <v:group style="position:absolute;left:2661;top:745;width:151;height:150" coordorigin="2661,745" coordsize="151,150">
              <v:shape style="position:absolute;left:2661;top:745;width:151;height:150" coordorigin="2661,745" coordsize="151,150" path="m2788,745l2683,745,2667,755,2661,779,2661,863,2668,886,2684,895,2789,895,2805,885,2812,862,2812,777,2805,754,2788,745xe" filled="t" fillcolor="#004960" stroked="f">
                <v:path arrowok="t"/>
                <v:fill type="solid"/>
              </v:shape>
            </v:group>
            <v:group style="position:absolute;left:2960;top:744;width:151;height:150" coordorigin="2960,744" coordsize="151,150">
              <v:shape style="position:absolute;left:2960;top:744;width:151;height:150" coordorigin="2960,744" coordsize="151,150" path="m3087,744l2982,744,2966,754,2960,777,2960,862,2967,885,2983,894,3088,894,3104,884,3111,860,3111,776,3104,753,3087,744xe" filled="t" fillcolor="#00496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97.798309pt;margin-top:465.57901pt;width:164.4227pt;height:153.272pt;mso-position-horizontal-relative:page;mso-position-vertical-relative:page;z-index:-693" coordorigin="7956,9312" coordsize="3288,3065">
            <v:group style="position:absolute;left:7966;top:9367;width:58;height:58" coordorigin="7966,9367" coordsize="58,58">
              <v:shape style="position:absolute;left:7966;top:9367;width:58;height:58" coordorigin="7966,9367" coordsize="58,58" path="m7997,9367l7976,9374,7966,9393,7966,9396,7974,9416,7994,9425,8014,9417,8024,9398,8016,9376,7997,9367xe" filled="t" fillcolor="#000000" stroked="f">
                <v:path arrowok="t"/>
                <v:fill type="solid"/>
              </v:shape>
              <v:shape style="position:absolute;left:7956;top:9312;width:3151;height:3065" type="#_x0000_t75">
                <v:imagedata r:id="rId131" o:title=""/>
              </v:shape>
            </v:group>
            <v:group style="position:absolute;left:7966;top:9576;width:58;height:58" coordorigin="7966,9576" coordsize="58,58">
              <v:shape style="position:absolute;left:7966;top:9576;width:58;height:58" coordorigin="7966,9576" coordsize="58,58" path="m7997,9576l7976,9583,7966,9602,7966,9605,7974,9625,7994,9633,8014,9626,8024,9606,8016,9585,7997,9576xe" filled="t" fillcolor="#000000" stroked="f">
                <v:path arrowok="t"/>
                <v:fill type="solid"/>
              </v:shape>
            </v:group>
            <v:group style="position:absolute;left:7966;top:9785;width:58;height:58" coordorigin="7966,9785" coordsize="58,58">
              <v:shape style="position:absolute;left:7966;top:9785;width:58;height:58" coordorigin="7966,9785" coordsize="58,58" path="m7997,9785l7976,9792,7966,9811,7966,9813,7974,9833,7994,9842,8014,9834,8024,9815,8016,9794,7997,9785xe" filled="t" fillcolor="#000000" stroked="f">
                <v:path arrowok="t"/>
                <v:fill type="solid"/>
              </v:shape>
            </v:group>
            <v:group style="position:absolute;left:11158;top:9826;width:80;height:10" coordorigin="11158,9826" coordsize="80,10">
              <v:shape style="position:absolute;left:11158;top:9826;width:80;height:10" coordorigin="11158,9826" coordsize="80,10" path="m11158,9831l11238,9831e" filled="f" stroked="t" strokeweight=".6pt" strokecolor="#000000">
                <v:path arrowok="t"/>
              </v:shape>
            </v:group>
            <v:group style="position:absolute;left:7966;top:10173;width:58;height:58" coordorigin="7966,10173" coordsize="58,58">
              <v:shape style="position:absolute;left:7966;top:10173;width:58;height:58" coordorigin="7966,10173" coordsize="58,58" path="m7997,10173l7976,10181,7966,10199,7966,10202,7974,10222,7994,10231,8014,10223,8024,10204,8016,10183,7997,10173xe" filled="t" fillcolor="#000000" stroked="f">
                <v:path arrowok="t"/>
                <v:fill type="solid"/>
              </v:shape>
            </v:group>
            <v:group style="position:absolute;left:7966;top:10382;width:58;height:58" coordorigin="7966,10382" coordsize="58,58">
              <v:shape style="position:absolute;left:7966;top:10382;width:58;height:58" coordorigin="7966,10382" coordsize="58,58" path="m7997,10382l7976,10390,7966,10408,7966,10411,7974,10431,7994,10440,8014,10432,8024,10413,8016,10392,7997,10382xe" filled="t" fillcolor="#000000" stroked="f">
                <v:path arrowok="t"/>
                <v:fill type="solid"/>
              </v:shape>
            </v:group>
            <v:group style="position:absolute;left:7966;top:10591;width:58;height:58" coordorigin="7966,10591" coordsize="58,58">
              <v:shape style="position:absolute;left:7966;top:10591;width:58;height:58" coordorigin="7966,10591" coordsize="58,58" path="m7997,10591l7976,10598,7966,10617,7966,10620,7974,10640,7994,10649,8014,10641,8024,10622,8016,10600,7997,10591xe" filled="t" fillcolor="#000000" stroked="f">
                <v:path arrowok="t"/>
                <v:fill type="solid"/>
              </v:shape>
            </v:group>
            <v:group style="position:absolute;left:7966;top:10800;width:58;height:58" coordorigin="7966,10800" coordsize="58,58">
              <v:shape style="position:absolute;left:7966;top:10800;width:58;height:58" coordorigin="7966,10800" coordsize="58,58" path="m7997,10800l7976,10807,7966,10826,7966,10829,7974,10849,7994,10857,8014,10850,8024,10830,8016,10809,7997,10800xe" filled="t" fillcolor="#000000" stroked="f">
                <v:path arrowok="t"/>
                <v:fill type="solid"/>
              </v:shape>
            </v:group>
            <v:group style="position:absolute;left:7966;top:11009;width:58;height:58" coordorigin="7966,11009" coordsize="58,58">
              <v:shape style="position:absolute;left:7966;top:11009;width:58;height:58" coordorigin="7966,11009" coordsize="58,58" path="m7997,11009l7976,11016,7966,11035,7966,11037,7974,11057,7994,11066,8014,11058,8024,11039,8016,11018,7997,11009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97.74649pt;margin-top:460.867401pt;width:163.37pt;height:.1pt;mso-position-horizontal-relative:page;mso-position-vertical-relative:page;z-index:-692" coordorigin="7955,9217" coordsize="3267,2">
            <v:shape style="position:absolute;left:7955;top:9217;width:3267;height:2" coordorigin="7955,9217" coordsize="3267,0" path="m7955,9217l11222,9217e" filled="f" stroked="t" strokeweight="1.1pt" strokecolor="#9FA617">
              <v:path arrowok="t"/>
            </v:shape>
            <w10:wrap type="none"/>
          </v:group>
        </w:pict>
      </w:r>
      <w:r>
        <w:rPr/>
        <w:pict>
          <v:group style="position:absolute;margin-left:398.215607pt;margin-top:445.775421pt;width:19.14pt;height:9.128pt;mso-position-horizontal-relative:page;mso-position-vertical-relative:page;z-index:-691" coordorigin="7964,8916" coordsize="383,183">
            <v:shape style="position:absolute;left:7964;top:8916;width:383;height:183" coordorigin="7964,8916" coordsize="383,183" path="m8016,8981l7965,8981,7965,9004,7992,9004,7992,9052,7991,9056,7982,9064,7964,9073,7974,9084,7979,9091,7981,9094,7983,9092,7993,9081,7999,9075,8142,9075,8140,9071,8096,9071,8049,9070,8027,9064,8016,9050,8016,8981xe" filled="t" fillcolor="#E96D1F" stroked="f">
              <v:path arrowok="t"/>
              <v:fill type="solid"/>
            </v:shape>
            <v:shape style="position:absolute;left:7964;top:8916;width:383;height:183" coordorigin="7964,8916" coordsize="383,183" path="m8142,9075l8004,9075,8007,9077,8012,9082,8026,9090,8053,9094,8139,9094,8140,9085,8142,9076,8142,9075xe" filled="t" fillcolor="#E96D1F" stroked="f">
              <v:path arrowok="t"/>
              <v:fill type="solid"/>
            </v:shape>
            <v:shape style="position:absolute;left:7964;top:8916;width:383;height:183" coordorigin="7964,8916" coordsize="383,183" path="m8139,9069l8121,9070,8096,9071,8140,9071,8139,9069xe" filled="t" fillcolor="#E96D1F" stroked="f">
              <v:path arrowok="t"/>
              <v:fill type="solid"/>
            </v:shape>
            <v:shape style="position:absolute;left:7964;top:8916;width:383;height:183" coordorigin="7964,8916" coordsize="383,183" path="m8073,9004l8049,9004,8049,9018,8048,9028,8044,9034,8041,9040,8035,9046,8024,9052,8027,9054,8031,9058,8038,9064,8040,9065,8041,9067,8042,9068,8054,9059,8062,9050,8066,9043,8070,9034,8072,9021,8073,9004xe" filled="t" fillcolor="#E96D1F" stroked="f">
              <v:path arrowok="t"/>
              <v:fill type="solid"/>
            </v:shape>
            <v:shape style="position:absolute;left:7964;top:8916;width:383;height:183" coordorigin="7964,8916" coordsize="383,183" path="m8105,9004l8081,9004,8081,9050,8080,9060,8087,9065,8101,9064,8122,9064,8137,9055,8139,9045,8116,9045,8114,9044,8106,9044,8104,9042,8105,9038,8105,9004xe" filled="t" fillcolor="#E96D1F" stroked="f">
              <v:path arrowok="t"/>
              <v:fill type="solid"/>
            </v:shape>
            <v:shape style="position:absolute;left:7964;top:8916;width:383;height:183" coordorigin="7964,8916" coordsize="383,183" path="m8119,9026l8118,9029,8117,9041,8116,9045,8139,9045,8142,9029,8135,9029,8127,9028,8119,9026xe" filled="t" fillcolor="#E96D1F" stroked="f">
              <v:path arrowok="t"/>
              <v:fill type="solid"/>
            </v:shape>
            <v:shape style="position:absolute;left:7964;top:8916;width:383;height:183" coordorigin="7964,8916" coordsize="383,183" path="m8114,9043l8110,9043,8106,9044,8114,9044,8114,9043xe" filled="t" fillcolor="#E96D1F" stroked="f">
              <v:path arrowok="t"/>
              <v:fill type="solid"/>
            </v:shape>
            <v:shape style="position:absolute;left:7964;top:8916;width:383;height:183" coordorigin="7964,8916" coordsize="383,183" path="m8138,8982l8021,8982,8021,9004,8138,9004,8138,8982xe" filled="t" fillcolor="#E96D1F" stroked="f">
              <v:path arrowok="t"/>
              <v:fill type="solid"/>
            </v:shape>
            <v:shape style="position:absolute;left:7964;top:8916;width:383;height:183" coordorigin="7964,8916" coordsize="383,183" path="m8093,8962l8068,8962,8068,8982,8093,8982,8093,8962xe" filled="t" fillcolor="#E96D1F" stroked="f">
              <v:path arrowok="t"/>
              <v:fill type="solid"/>
            </v:shape>
            <v:shape style="position:absolute;left:7964;top:8916;width:383;height:183" coordorigin="7964,8916" coordsize="383,183" path="m8034,8923l8032,8932,8029,8944,8023,8964,8022,8969,8021,8972,8028,8973,8035,8975,8042,8978,8043,8977,8043,8975,8044,8973,8046,8969,8047,8964,8048,8962,8131,8962,8131,8941,8054,8941,8055,8937,8056,8934,8057,8931,8058,8928,8047,8925,8040,8924,8034,8923xe" filled="t" fillcolor="#E96D1F" stroked="f">
              <v:path arrowok="t"/>
              <v:fill type="solid"/>
            </v:shape>
            <v:shape style="position:absolute;left:7964;top:8916;width:383;height:183" coordorigin="7964,8916" coordsize="383,183" path="m8003,8923l7995,8926,7987,8928,7979,8932,7986,8952,7991,8970,7993,8969,7998,8968,8003,8966,8009,8965,8012,8964,8015,8961,8010,8944,8003,8923xe" filled="t" fillcolor="#E96D1F" stroked="f">
              <v:path arrowok="t"/>
              <v:fill type="solid"/>
            </v:shape>
            <v:shape style="position:absolute;left:7964;top:8916;width:383;height:183" coordorigin="7964,8916" coordsize="383,183" path="m8089,8916l8068,8916,8068,8941,8093,8941,8093,8924,8094,8921,8095,8918,8096,8917,8095,8916,8089,8916xe" filled="t" fillcolor="#E96D1F" stroked="f">
              <v:path arrowok="t"/>
              <v:fill type="solid"/>
            </v:shape>
            <v:shape style="position:absolute;left:7964;top:8916;width:383;height:183" coordorigin="7964,8916" coordsize="383,183" path="m8299,9034l8274,9034,8274,9098,8299,9098,8299,9034xe" filled="t" fillcolor="#E96D1F" stroked="f">
              <v:path arrowok="t"/>
              <v:fill type="solid"/>
            </v:shape>
            <v:shape style="position:absolute;left:7964;top:8916;width:383;height:183" coordorigin="7964,8916" coordsize="383,183" path="m8215,9009l8191,9009,8191,9096,8215,9096,8215,9009xe" filled="t" fillcolor="#E96D1F" stroked="f">
              <v:path arrowok="t"/>
              <v:fill type="solid"/>
            </v:shape>
            <v:shape style="position:absolute;left:7964;top:8916;width:383;height:183" coordorigin="7964,8916" coordsize="383,183" path="m8347,9012l8221,9012,8221,9034,8347,9034,8347,9012xe" filled="t" fillcolor="#E96D1F" stroked="f">
              <v:path arrowok="t"/>
              <v:fill type="solid"/>
            </v:shape>
            <v:shape style="position:absolute;left:7964;top:8916;width:383;height:183" coordorigin="7964,8916" coordsize="383,183" path="m8200,8916l8199,8918,8194,8941,8188,8961,8181,8980,8172,8996,8161,9010,8161,9011,8170,9017,8175,9022,8178,9025,8178,9025,8184,9020,8188,9014,8191,9009,8215,9009,8215,8964,8217,8959,8221,8948,8227,8932,8227,8929,8228,8927,8228,8926,8229,8925,8229,8923,8226,8922,8209,8918,8200,8916xe" filled="t" fillcolor="#E96D1F" stroked="f">
              <v:path arrowok="t"/>
              <v:fill type="solid"/>
            </v:shape>
            <v:shape style="position:absolute;left:7964;top:8916;width:383;height:183" coordorigin="7964,8916" coordsize="383,183" path="m8299,8978l8274,8978,8274,9012,8299,9012,8299,8978xe" filled="t" fillcolor="#E96D1F" stroked="f">
              <v:path arrowok="t"/>
              <v:fill type="solid"/>
            </v:shape>
            <v:shape style="position:absolute;left:7964;top:8916;width:383;height:183" coordorigin="7964,8916" coordsize="383,183" path="m8239,8932l8238,8941,8233,8962,8228,8981,8221,8998,8227,9000,8234,9002,8241,9006,8245,8999,8249,8989,8253,8978,8337,8978,8337,8957,8258,8957,8259,8955,8259,8952,8260,8948,8263,8941,8264,8938,8261,8937,8247,8933,8239,8932xe" filled="t" fillcolor="#E96D1F" stroked="f">
              <v:path arrowok="t"/>
              <v:fill type="solid"/>
            </v:shape>
            <v:shape style="position:absolute;left:7964;top:8916;width:383;height:183" coordorigin="7964,8916" coordsize="383,183" path="m8295,8917l8274,8917,8274,8957,8299,8957,8299,8931,8299,8929,8300,8925,8301,8923,8302,8921,8301,8920,8302,8918,8295,8917xe" filled="t" fillcolor="#E9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3.083099pt;margin-top:451.045929pt;width:4.283pt;height:4.264pt;mso-position-horizontal-relative:page;mso-position-vertical-relative:page;z-index:-690" coordorigin="8462,9021" coordsize="86,85">
            <v:shape style="position:absolute;left:8462;top:9021;width:86;height:85" coordorigin="8462,9021" coordsize="86,85" path="m8541,9021l8468,9021,8462,9030,8462,9098,8468,9106,8541,9106,8547,9098,8547,9030,8541,9021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1.637604pt;margin-top:451.003418pt;width:4.283pt;height:4.264pt;mso-position-horizontal-relative:page;mso-position-vertical-relative:page;z-index:-689" coordorigin="8633,9020" coordsize="86,85">
            <v:shape style="position:absolute;left:8633;top:9020;width:86;height:85" coordorigin="8633,9020" coordsize="86,85" path="m8712,9020l8639,9020,8633,9029,8633,9097,8639,9105,8712,9105,8718,9097,8718,9029,8712,9020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40.111694pt;margin-top:450.961426pt;width:4.283pt;height:4.263pt;mso-position-horizontal-relative:page;mso-position-vertical-relative:page;z-index:-688" coordorigin="8802,9019" coordsize="86,85">
            <v:shape style="position:absolute;left:8802;top:9019;width:86;height:85" coordorigin="8802,9019" coordsize="86,85" path="m8882,9019l8808,9019,8802,9028,8802,9096,8808,9104,8882,9104,8888,9096,8888,9028,8882,9019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017914pt;margin-top:137.451782pt;width:2.883096pt;height:2.880165pt;mso-position-horizontal-relative:page;mso-position-vertical-relative:page;z-index:-687" coordorigin="7980,2749" coordsize="58,58">
            <v:shape style="position:absolute;left:7980;top:2749;width:58;height:58" coordorigin="7980,2749" coordsize="58,58" path="m8012,2749l7990,2756,7980,2775,7980,2778,7988,2798,8008,2807,8029,2799,8038,2780,8030,2758,8012,2749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06.966003pt;margin-top:134.740311pt;width:154.1589pt;height:281.615600pt;mso-position-horizontal-relative:page;mso-position-vertical-relative:page;z-index:-686" type="#_x0000_t75">
            <v:imagedata r:id="rId132" o:title=""/>
          </v:shape>
        </w:pict>
      </w:r>
      <w:r>
        <w:rPr/>
        <w:pict>
          <v:group style="position:absolute;margin-left:399.017914pt;margin-top:198.651779pt;width:2.883096pt;height:2.880165pt;mso-position-horizontal-relative:page;mso-position-vertical-relative:page;z-index:-685" coordorigin="7980,3973" coordsize="58,58">
            <v:shape style="position:absolute;left:7980;top:3973;width:58;height:58" coordorigin="7980,3973" coordsize="58,58" path="m8012,3973l7990,3980,7980,3999,7980,4002,7988,4022,8008,4031,8029,4023,8038,4004,8030,3982,8012,3973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017914pt;margin-top:237.531784pt;width:2.883096pt;height:2.880165pt;mso-position-horizontal-relative:page;mso-position-vertical-relative:page;z-index:-684" coordorigin="7980,4751" coordsize="58,58">
            <v:shape style="position:absolute;left:7980;top:4751;width:58;height:58" coordorigin="7980,4751" coordsize="58,58" path="m8012,4751l7990,4758,7980,4776,7980,4779,7988,4799,8008,4808,8029,4800,8038,4781,8030,4760,8012,4751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017914pt;margin-top:268.851776pt;width:2.883096pt;height:2.880165pt;mso-position-horizontal-relative:page;mso-position-vertical-relative:page;z-index:-683" coordorigin="7980,5377" coordsize="58,58">
            <v:shape style="position:absolute;left:7980;top:5377;width:58;height:58" coordorigin="7980,5377" coordsize="58,58" path="m8012,5377l7990,5384,7980,5403,7980,5406,7988,5426,8008,5435,8029,5427,8038,5408,8030,5386,8012,5377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017914pt;margin-top:289.731781pt;width:2.883096pt;height:2.880165pt;mso-position-horizontal-relative:page;mso-position-vertical-relative:page;z-index:-682" coordorigin="7980,5795" coordsize="58,58">
            <v:shape style="position:absolute;left:7980;top:5795;width:58;height:58" coordorigin="7980,5795" coordsize="58,58" path="m8012,5795l7990,5802,7980,5820,7980,5823,7988,5843,8008,5852,8029,5844,8038,5825,8030,5804,8012,5795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017914pt;margin-top:321.051788pt;width:2.883096pt;height:2.880165pt;mso-position-horizontal-relative:page;mso-position-vertical-relative:page;z-index:-681" coordorigin="7980,6421" coordsize="58,58">
            <v:shape style="position:absolute;left:7980;top:6421;width:58;height:58" coordorigin="7980,6421" coordsize="58,58" path="m8012,6421l7990,6428,7980,6447,7980,6450,7988,6470,8008,6479,8029,6471,8038,6452,8030,6430,8012,6421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017914pt;margin-top:341.931793pt;width:2.883096pt;height:2.880165pt;mso-position-horizontal-relative:page;mso-position-vertical-relative:page;z-index:-680" coordorigin="7980,6839" coordsize="58,58">
            <v:shape style="position:absolute;left:7980;top:6839;width:58;height:58" coordorigin="7980,6839" coordsize="58,58" path="m8012,6839l7990,6846,7980,6864,7980,6867,7988,6887,8008,6896,8029,6888,8038,6869,8030,6848,8012,6839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7.74649pt;margin-top:131.012619pt;width:164.157pt;height:.1pt;mso-position-horizontal-relative:page;mso-position-vertical-relative:page;z-index:-679" coordorigin="7955,2620" coordsize="3283,2">
            <v:shape style="position:absolute;left:7955;top:2620;width:3283;height:2" coordorigin="7955,2620" coordsize="3283,0" path="m7955,2620l11238,2620e" filled="f" stroked="t" strokeweight="1.1pt" strokecolor="#9FA617">
              <v:path arrowok="t"/>
            </v:shape>
            <w10:wrap type="none"/>
          </v:group>
        </w:pict>
      </w:r>
      <w:r>
        <w:rPr/>
        <w:pict>
          <v:group style="position:absolute;margin-left:398.176514pt;margin-top:115.946411pt;width:19.101pt;height:9.063pt;mso-position-horizontal-relative:page;mso-position-vertical-relative:page;z-index:-678" coordorigin="7964,2319" coordsize="382,181">
            <v:shape style="position:absolute;left:7964;top:2319;width:382;height:181" coordorigin="7964,2319" coordsize="382,181" path="m8020,2452l7998,2452,7998,2500,8020,2500,8020,2452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100,2438l8077,2438,8077,2477,8076,2483,8078,2489,8081,2492,8085,2495,8092,2496,8130,2496,8138,2494,8142,2489,8146,2484,8148,2477,8102,2477,8099,2473,8100,2464,8100,2438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046,2403l7966,2403,7966,2423,7986,2434,7976,2451,7964,2466,7966,2467,7973,2472,7977,2476,7980,2480,7987,2471,7993,2462,7998,2452,8020,2452,8020,2443,8044,2443,8042,2438,8020,2438,8020,2423,8046,2423,8046,2403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124,2456l8115,2476,8110,2476,8102,2477,8148,2477,8148,2475,8149,2462,8140,2461,8131,2459,8124,2456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044,2443l8020,2443,8026,2453,8031,2461,8034,2469,8053,2458,8052,2455,8045,2444,8044,2443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101,2396l8077,2396,8077,2417,8050,2419,8051,2440,8054,2440,8059,2439,8070,2439,8074,2439,8077,2438,8100,2438,8100,2436,8143,2433,8143,2416,8101,2416,8101,2396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036,2429l8033,2431,8028,2434,8020,2438,8042,2438,8038,2432,8036,2429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142,2413l8101,2416,8143,2416,8142,2413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020,2390l7998,2390,7998,2403,8020,2403,8020,2390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101,2353l8077,2353,8077,2376,8050,2378,8051,2399,8060,2398,8068,2397,8077,2396,8101,2396,8101,2394,8112,2393,8124,2392,8135,2391,8134,2374,8101,2374,8101,2353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043,2371l7973,2371,7973,2390,8043,2390,8043,2371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134,2370l8101,2374,8134,2374,8134,2370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020,2360l7997,2360,7997,2371,8020,2371,8020,2360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046,2341l7967,2341,7967,2360,8046,2360,8046,2341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109,2322l8092,2328,8072,2333,8048,2338,8054,2344,8058,2350,8059,2357,8077,2353,8101,2353,8101,2348,8126,2343,8136,2341,8136,2340,8129,2333,8109,2322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015,2319l7997,2319,7997,2341,8020,2341,8020,2329,8020,2326,8021,2324,8022,2321,8022,2320,8015,2319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273,2475l8277,2481,8280,2489,8281,2499,8298,2500,8309,2499,8320,2494,8323,2489,8323,2476,8284,2476,8273,2475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221,2425l8196,2425,8196,2496,8221,2496,8221,2425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323,2401l8298,2401,8298,2472,8297,2474,8294,2474,8291,2475,8284,2476,8323,2476,8323,2401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346,2359l8248,2359,8248,2380,8274,2396,8264,2414,8252,2430,8239,2444,8224,2457,8233,2461,8240,2466,8246,2470,8253,2467,8266,2452,8278,2436,8289,2419,8298,2401,8323,2401,8323,2380,8346,2380,8346,2359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240,2359l8167,2359,8167,2380,8189,2386,8182,2405,8172,2422,8160,2438,8167,2443,8172,2449,8177,2456,8185,2447,8192,2436,8196,2425,8221,2425,8221,2412,8247,2412,8243,2405,8240,2398,8221,2398,8221,2380,8240,2380,8240,2359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247,2412l8221,2412,8226,2421,8229,2428,8231,2432,8252,2421,8249,2416,8247,2412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236,2391l8221,2398,8240,2398,8236,2391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221,2322l8196,2322,8196,2359,8221,2359,8221,2333,8221,2330,8222,2327,8222,2323,8221,2322xe" filled="t" fillcolor="#E96D1F" stroked="f">
              <v:path arrowok="t"/>
              <v:fill type="solid"/>
            </v:shape>
            <v:shape style="position:absolute;left:7964;top:2319;width:382;height:181" coordorigin="7964,2319" coordsize="382,181" path="m8324,2323l8297,2323,8297,2359,8323,2359,8323,2333,8323,2331,8324,2328,8325,2324,8325,2323,8324,2323xe" filled="t" fillcolor="#E9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2.460907pt;margin-top:121.102417pt;width:4.283pt;height:4.264pt;mso-position-horizontal-relative:page;mso-position-vertical-relative:page;z-index:-677" coordorigin="8449,2422" coordsize="86,85">
            <v:shape style="position:absolute;left:8449;top:2422;width:86;height:85" coordorigin="8449,2422" coordsize="86,85" path="m8529,2422l8455,2422,8449,2431,8449,2499,8455,2507,8529,2507,8535,2499,8535,2431,8529,2422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1.015411pt;margin-top:121.059914pt;width:4.283pt;height:4.264pt;mso-position-horizontal-relative:page;mso-position-vertical-relative:page;z-index:-676" coordorigin="8620,2421" coordsize="86,85">
            <v:shape style="position:absolute;left:8620;top:2421;width:86;height:85" coordorigin="8620,2421" coordsize="86,85" path="m8700,2421l8626,2421,8620,2430,8620,2498,8626,2506,8700,2506,8706,2498,8706,2430,8700,2421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9.48941pt;margin-top:121.017914pt;width:4.283pt;height:4.263pt;mso-position-horizontal-relative:page;mso-position-vertical-relative:page;z-index:-675" coordorigin="8790,2420" coordsize="86,85">
            <v:shape style="position:absolute;left:8790;top:2420;width:86;height:85" coordorigin="8790,2420" coordsize="86,85" path="m8869,2420l8796,2420,8790,2429,8790,2497,8796,2506,8869,2506,8875,2497,8875,2429,8869,2420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15.703796pt;margin-top:546.860413pt;width:133.69pt;height:8.656pt;mso-position-horizontal-relative:page;mso-position-vertical-relative:page;z-index:-674" type="#_x0000_t75">
            <v:imagedata r:id="rId133" o:title=""/>
          </v:shape>
        </w:pict>
      </w:r>
      <w:r>
        <w:rPr/>
        <w:pict>
          <v:group style="position:absolute;margin-left:215.953796pt;margin-top:538.881104pt;width:163.37pt;height:.1pt;mso-position-horizontal-relative:page;mso-position-vertical-relative:page;z-index:-673" coordorigin="4319,10778" coordsize="3267,2">
            <v:shape style="position:absolute;left:4319;top:10778;width:3267;height:2" coordorigin="4319,10778" coordsize="3267,0" path="m4319,10778l7586,10778e" filled="f" stroked="t" strokeweight="1.1pt" strokecolor="#9FA617">
              <v:path arrowok="t"/>
            </v:shape>
            <w10:wrap type="none"/>
          </v:group>
        </w:pict>
      </w:r>
      <w:r>
        <w:rPr/>
        <w:pict>
          <v:group style="position:absolute;margin-left:216.461899pt;margin-top:523.815491pt;width:39.023pt;height:9.101pt;mso-position-horizontal-relative:page;mso-position-vertical-relative:page;z-index:-672" coordorigin="4329,10476" coordsize="780,182">
            <v:shape style="position:absolute;left:4329;top:10476;width:780;height:182" coordorigin="4329,10476" coordsize="780,182" path="m4387,10592l4364,10592,4364,10657,4387,10657,4387,10592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485,10507l4460,10507,4460,10649,4465,10653,4476,10653,4502,10653,4507,10651,4510,10647,4513,10642,4515,10633,4515,10630,4491,10630,4488,10629,4485,10626,4485,10507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502,10653l4491,10653,4501,10653,4502,10653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485,10486l4421,10486,4419,10583,4419,10592,4414,10613,4403,10629,4389,10639,4397,10644,4404,10649,4418,10648,4430,10633,4439,10613,4442,10594,4443,10575,4443,10507,4485,10507,4485,10486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493,10613l4493,10624,4491,10630,4515,10630,4515,10618,4507,10617,4500,10616,4493,10613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412,10518l4333,10518,4333,10539,4360,10547,4353,10565,4343,10583,4331,10599,4329,10601,4347,10616,4353,10609,4359,10601,4364,10592,4387,10592,4387,10575,4413,10575,4405,10560,4387,10560,4387,10539,4412,10539,4412,10518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413,10575l4387,10575,4393,10586,4397,10592,4397,10595,4418,10583,4413,10575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400,10551l4387,10560,4405,10560,4400,10551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383,10477l4364,10477,4364,10518,4387,10518,4387,10488,4387,10485,4388,10481,4388,10480,4388,10479,4388,10478,4383,10477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706,10614l4681,10614,4681,10626,4681,10629,4680,10631,4678,10632,4676,10632,4669,10633,4657,10633,4661,10642,4663,10651,4664,10658,4682,10657,4693,10655,4698,10653,4703,10650,4706,10645,4706,10614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582,10586l4559,10586,4559,10657,4582,10657,4582,10586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633,10536l4630,10543,4624,10564,4619,10579,4616,10587,4614,10592,4613,10593,4611,10595,4608,10596,4604,10596,4603,10597,4605,10602,4608,10617,4609,10619,4610,10620,4610,10622,4622,10620,4641,10615,4660,10611,4706,10611,4706,10598,4680,10598,4678,10594,4635,10594,4639,10583,4641,10578,4643,10574,4644,10572,4669,10572,4667,10568,4646,10568,4648,10562,4652,10554,4657,10545,4656,10543,4653,10542,4639,10537,4635,10536,4633,10536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706,10611l4660,10611,4664,10620,4670,10618,4676,10616,4681,10614,4706,10614,4706,10611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603,10513l4532,10513,4532,10534,4552,10544,4546,10563,4538,10581,4526,10598,4528,10600,4530,10602,4532,10605,4539,10611,4543,10615,4543,10615,4550,10605,4555,10596,4559,10586,4582,10586,4582,10575,4607,10575,4606,10572,4600,10563,4599,10560,4582,10560,4582,10534,4628,10534,4630,10530,4603,10530,4603,10513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706,10527l4681,10527,4680,10598,4706,10598,4706,10527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669,10572l4644,10572,4649,10580,4653,10587,4654,10592,4645,10593,4639,10594,4678,10594,4672,10580,4669,10572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607,10575l4582,10575,4587,10583,4590,10589,4593,10593,4611,10582,4607,10575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664,10561l4646,10568,4667,10568,4664,10561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594,10553l4582,10560,4599,10560,4594,10553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628,10534l4601,10534,4599,10538,4597,10542,4594,10545,4595,10546,4603,10548,4610,10551,4618,10554,4622,10546,4627,10537,4628,10534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635,10478l4618,10494,4611,10513,4603,10530,4630,10530,4632,10527,4706,10527,4706,10504,4639,10504,4641,10500,4645,10492,4649,10482,4644,10480,4635,10478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582,10476l4559,10476,4559,10513,4582,10513,4582,10492,4583,10486,4585,10482,4585,10480,4585,10478,4584,10477,4582,10476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874,10592l4851,10592,4858,10612,4867,10630,4880,10645,4895,10658,4896,10655,4903,10646,4908,10639,4898,10623,4884,10608,4874,10592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855,10479l4832,10479,4832,10539,4830,10563,4808,10620,4778,10643,4787,10649,4794,10654,4804,10655,4821,10641,4834,10625,4844,10608,4851,10592,4874,10592,4874,10591,4867,10572,4862,10551,4860,10529,4860,10495,4861,10492,4861,10487,4862,10484,4862,10482,4862,10481,4863,10479,4855,10479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784,10534l4731,10534,4731,10557,4758,10557,4758,10609,4753,10617,4744,10625,4743,10626,4744,10629,4750,10638,4760,10651,4773,10637,4786,10623,4800,10608,4814,10594,4784,10594,4784,10534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805,10571l4799,10579,4792,10586,4784,10594,4814,10594,4816,10593,4811,10586,4807,10579,4805,10571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780,10480l4772,10484,4764,10487,4756,10490,4762,10498,4768,10510,4773,10525,4779,10523,4787,10519,4797,10515,4793,10503,4787,10492,4780,10480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973,10480l4946,10491,4956,10511,4962,10527,4975,10523,4983,10520,4988,10517,4981,10496,4973,10480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978,10536l4929,10536,4929,10558,4953,10558,4953,10610,4953,10615,4951,10618,4950,10622,4947,10626,4943,10630,4943,10632,4950,10643,4954,10651,4958,10656,4960,10653,4966,10645,4979,10629,4993,10609,5002,10597,4999,10592,4978,10592,4978,10536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5110,10626l4989,10626,4989,10648,5110,10648,5110,10626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5028,10536l5003,10536,5003,10626,5028,10626,5028,10549,5028,10545,5029,10541,5030,10538,5030,10537,5028,10536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5068,10511l5043,10511,5043,10626,5068,10626,5068,10570,5100,10570,5100,10547,5068,10547,5068,10511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4991,10577l4990,10578,4989,10580,4984,10586,4981,10589,4978,10592,4999,10592,4997,10588,4993,10581,4991,10577xe" filled="t" fillcolor="#E96D1F" stroked="f">
              <v:path arrowok="t"/>
              <v:fill type="solid"/>
            </v:shape>
            <v:shape style="position:absolute;left:4329;top:10476;width:780;height:182" coordorigin="4329,10476" coordsize="780,182" path="m5107,10490l5000,10490,5000,10511,5107,10511,5107,10490xe" filled="t" fillcolor="#E9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0.66571pt;margin-top:528.541138pt;width:4.283pt;height:4.264pt;mso-position-horizontal-relative:page;mso-position-vertical-relative:page;z-index:-671" coordorigin="5213,10571" coordsize="86,85">
            <v:shape style="position:absolute;left:5213;top:10571;width:86;height:85" coordorigin="5213,10571" coordsize="86,85" path="m5293,10571l5219,10571,5213,10579,5213,10648,5219,10656,5293,10656,5299,10648,5299,10579,5293,10571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9.220215pt;margin-top:528.498596pt;width:4.283pt;height:4.264pt;mso-position-horizontal-relative:page;mso-position-vertical-relative:page;z-index:-670" coordorigin="5384,10570" coordsize="86,85">
            <v:shape style="position:absolute;left:5384;top:10570;width:86;height:85" coordorigin="5384,10570" coordsize="86,85" path="m5464,10570l5390,10570,5384,10579,5384,10647,5390,10655,5464,10655,5470,10647,5470,10579,5464,10570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77.694305pt;margin-top:528.456604pt;width:4.283pt;height:4.263pt;mso-position-horizontal-relative:page;mso-position-vertical-relative:page;z-index:-669" coordorigin="5554,10569" coordsize="86,85">
            <v:shape style="position:absolute;left:5554;top:10569;width:86;height:85" coordorigin="5554,10569" coordsize="86,85" path="m5634,10569l5560,10569,5554,10578,5554,10646,5560,10654,5634,10654,5640,10646,5640,10578,5634,10569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5493pt;margin-top:589.264771pt;width:2.883096pt;height:2.880165pt;mso-position-horizontal-relative:page;mso-position-vertical-relative:page;z-index:-668" coordorigin="4330,11785" coordsize="58,58">
            <v:shape style="position:absolute;left:4330;top:11785;width:58;height:58" coordorigin="4330,11785" coordsize="58,58" path="m4361,11785l4340,11793,4330,11811,4330,11814,4338,11834,4358,11843,4379,11835,4388,11816,4380,11795,4361,11785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24.703796pt;margin-top:586.491211pt;width:141.241457pt;height:40.0055pt;mso-position-horizontal-relative:page;mso-position-vertical-relative:page;z-index:-667" type="#_x0000_t75">
            <v:imagedata r:id="rId134" o:title=""/>
          </v:shape>
        </w:pict>
      </w:r>
      <w:r>
        <w:rPr/>
        <w:pict>
          <v:group style="position:absolute;margin-left:216.505493pt;margin-top:600.204773pt;width:2.883096pt;height:2.880165pt;mso-position-horizontal-relative:page;mso-position-vertical-relative:page;z-index:-666" coordorigin="4330,12004" coordsize="58,58">
            <v:shape style="position:absolute;left:4330;top:12004;width:58;height:58" coordorigin="4330,12004" coordsize="58,58" path="m4361,12004l4340,12011,4330,12030,4330,12033,4338,12053,4358,12062,4379,12054,4388,12035,4380,12013,4361,12004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5493pt;margin-top:620.644897pt;width:2.883096pt;height:2.880165pt;mso-position-horizontal-relative:page;mso-position-vertical-relative:page;z-index:-665" coordorigin="4330,12413" coordsize="58,58">
            <v:shape style="position:absolute;left:4330;top:12413;width:58;height:58" coordorigin="4330,12413" coordsize="58,58" path="m4361,12413l4340,12420,4330,12439,4330,12442,4338,12462,4358,12471,4379,12463,4388,12443,4380,12422,4361,12413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15.797501pt;margin-top:636.220398pt;width:66.22pt;height:8.531pt;mso-position-horizontal-relative:page;mso-position-vertical-relative:page;z-index:-664" type="#_x0000_t75">
            <v:imagedata r:id="rId135" o:title=""/>
          </v:shape>
        </w:pict>
      </w:r>
      <w:r>
        <w:rPr/>
        <w:pict>
          <v:group style="position:absolute;margin-left:215.953796pt;margin-top:579.611511pt;width:163.37pt;height:.1pt;mso-position-horizontal-relative:page;mso-position-vertical-relative:page;z-index:-663" coordorigin="4319,11592" coordsize="3267,2">
            <v:shape style="position:absolute;left:4319;top:11592;width:3267;height:2" coordorigin="4319,11592" coordsize="3267,0" path="m4319,11592l7586,11592e" filled="f" stroked="t" strokeweight="1.1pt" strokecolor="#9FA617">
              <v:path arrowok="t"/>
            </v:shape>
            <w10:wrap type="none"/>
          </v:group>
        </w:pict>
      </w:r>
      <w:r>
        <w:rPr/>
        <w:pict>
          <v:group style="position:absolute;margin-left:216.305405pt;margin-top:564.416809pt;width:28.867pt;height:9.314751pt;mso-position-horizontal-relative:page;mso-position-vertical-relative:page;z-index:-662" coordorigin="4326,11288" coordsize="577,186">
            <v:shape style="position:absolute;left:4326;top:11288;width:577;height:186" coordorigin="4326,11288" coordsize="577,186" path="m4483,11421l4432,11421,4432,11471,4456,11471,4466,11437,4499,11437,4496,11432,4483,11421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376,11383l4353,11383,4353,11470,4376,11470,4376,11383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499,11437l4466,11437,4480,11452,4495,11464,4501,11457,4507,11450,4499,11437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507,11380l4382,11380,4382,11401,4417,11402,4407,11419,4394,11435,4378,11448,4388,11455,4395,11460,4408,11454,4421,11439,4432,11421,4483,11421,4481,11418,4470,11401,4507,11401,4507,11380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364,11288l4346,11346,4326,11381,4332,11385,4337,11391,4342,11398,4346,11394,4350,11389,4353,11383,4376,11383,4376,11347,4378,11342,4381,11334,4385,11322,4389,11311,4392,11302,4394,11297,4378,11292,4371,11290,4367,11289,4364,11288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456,11364l4432,11364,4432,11380,4456,11380,4456,11364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492,11299l4400,11299,4400,11364,4492,11364,4492,11344,4423,11344,4423,11321,4492,11321,4492,11299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492,11321l4466,11321,4466,11344,4492,11344,4492,11321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573,11385l4550,11385,4550,11472,4573,11472,4573,11385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695,11410l4686,11416,4670,11428,4653,11438,4634,11445,4614,11450,4593,11453,4597,11460,4601,11467,4625,11470,4645,11463,4664,11456,4682,11446,4698,11436,4713,11424,4713,11424,4710,11422,4706,11419,4700,11414,4697,11412,4695,11410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652,11430l4606,11430,4612,11437,4615,11442,4624,11442,4643,11434,4652,11430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591,11328l4581,11328,4581,11435,4602,11435,4602,11381,4638,11381,4644,11379,4664,11373,4707,11373,4708,11370,4602,11370,4602,11350,4625,11350,4625,11349,4627,11346,4683,11346,4683,11345,4603,11345,4603,11337,4603,11335,4603,11334,4604,11331,4604,11330,4601,11329,4596,11329,4593,11329,4591,11328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675,11390l4660,11402,4643,11412,4625,11421,4604,11428,4606,11430,4606,11431,4606,11430,4652,11430,4661,11425,4678,11414,4693,11402,4693,11400,4691,11400,4690,11398,4687,11396,4682,11394,4678,11391,4675,11390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661,11379l4641,11384,4623,11393,4603,11400,4608,11404,4612,11410,4616,11416,4619,11415,4638,11405,4656,11395,4671,11385,4671,11384,4666,11382,4661,11379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582,11298l4558,11312,4552,11333,4545,11352,4536,11368,4526,11382,4534,11389,4539,11394,4543,11398,4544,11395,4550,11385,4573,11385,4573,11342,4578,11328,4583,11316,4589,11306,4591,11302,4592,11300,4592,11299,4582,11298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638,11381l4602,11381,4605,11384,4607,11387,4607,11389,4626,11385,4638,11381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707,11373l4664,11373,4683,11382,4700,11387,4705,11376,4707,11373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683,11346l4627,11346,4631,11350,4634,11353,4637,11356,4629,11361,4617,11366,4602,11370,4708,11370,4710,11367,4714,11361,4700,11361,4687,11358,4683,11346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625,11350l4602,11350,4604,11351,4608,11353,4614,11356,4620,11358,4621,11355,4621,11355,4623,11353,4625,11350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621,11355l4621,11355,4621,11357,4621,11355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635,11289l4626,11290,4619,11313,4611,11331,4603,11345,4683,11345,4684,11342,4655,11342,4649,11339,4644,11334,4640,11328,4694,11328,4702,11309,4647,11309,4649,11306,4651,11302,4653,11299,4655,11296,4654,11293,4645,11291,4635,11289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694,11328l4665,11328,4664,11332,4660,11337,4655,11342,4684,11342,4694,11328,4694,11328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903,11416l4878,11416,4878,11446,4876,11448,4874,11449,4872,11450,4866,11450,4857,11450,4861,11458,4864,11466,4873,11475,4897,11471,4903,11460,4903,11416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754,11429l4742,11444,4727,11459,4735,11464,4742,11468,4747,11472,4752,11467,4766,11451,4777,11438,4777,11437,4770,11433,4754,11429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772,11335l4749,11335,4749,11403,4730,11403,4730,11424,4804,11424,4828,11432,4819,11450,4806,11465,4817,11468,4826,11471,4834,11472,4845,11453,4852,11434,4856,11416,4903,11416,4903,11404,4772,11404,4772,11393,4818,11393,4818,11374,4772,11374,4772,11364,4818,11364,4818,11345,4772,11345,4772,11335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804,11424l4798,11424,4784,11436,4791,11444,4798,11451,4803,11458,4821,11443,4817,11438,4812,11431,4804,11424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818,11393l4795,11393,4795,11404,4903,11404,4903,11403,4818,11403,4818,11393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903,11301l4833,11301,4833,11403,4903,11403,4903,11396,4857,11396,4857,11368,4903,11368,4903,11348,4857,11348,4857,11322,4903,11322,4903,11301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903,11368l4878,11368,4878,11396,4903,11396,4903,11368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818,11364l4795,11364,4795,11374,4818,11374,4818,11364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903,11322l4878,11322,4878,11348,4903,11348,4903,11322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818,11335l4795,11335,4795,11345,4818,11345,4818,11335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828,11314l4732,11314,4732,11335,4828,11335,4828,11314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771,11292l4764,11292,4749,11292,4749,11314,4772,11314,4772,11303,4773,11299,4774,11296,4774,11295,4774,11293,4771,11292xe" filled="t" fillcolor="#E96D1F" stroked="f">
              <v:path arrowok="t"/>
              <v:fill type="solid"/>
            </v:shape>
            <v:shape style="position:absolute;left:4326;top:11288;width:577;height:186" coordorigin="4326,11288" coordsize="577,186" path="m4817,11292l4795,11292,4795,11314,4818,11314,4818,11303,4819,11301,4820,11298,4821,11295,4821,11293,4817,11292xe" filled="t" fillcolor="#E9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0.180603pt;margin-top:569.271484pt;width:4.283pt;height:4.264pt;mso-position-horizontal-relative:page;mso-position-vertical-relative:page;z-index:-661" coordorigin="5004,11385" coordsize="86,85">
            <v:shape style="position:absolute;left:5004;top:11385;width:86;height:85" coordorigin="5004,11385" coordsize="86,85" path="m5083,11385l5010,11385,5004,11394,5004,11462,5010,11471,5083,11471,5089,11462,5089,11394,5083,11385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8.735199pt;margin-top:569.229004pt;width:4.283pt;height:4.264pt;mso-position-horizontal-relative:page;mso-position-vertical-relative:page;z-index:-660" coordorigin="5175,11385" coordsize="86,85">
            <v:shape style="position:absolute;left:5175;top:11385;width:86;height:85" coordorigin="5175,11385" coordsize="86,85" path="m5254,11385l5181,11385,5175,11393,5175,11461,5181,11470,5254,11470,5260,11461,5260,11393,5254,11385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7.209198pt;margin-top:569.187012pt;width:4.283pt;height:4.263pt;mso-position-horizontal-relative:page;mso-position-vertical-relative:page;z-index:-659" coordorigin="5344,11384" coordsize="86,85">
            <v:shape style="position:absolute;left:5344;top:11384;width:86;height:85" coordorigin="5344,11384" coordsize="86,85" path="m5424,11384l5350,11384,5344,11392,5344,11460,5350,11469,5424,11469,5430,11460,5430,11392,5424,11384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6897pt;margin-top:138.545181pt;width:2.883096pt;height:2.880165pt;mso-position-horizontal-relative:page;mso-position-vertical-relative:page;z-index:-658" coordorigin="4330,2771" coordsize="58,58">
            <v:shape style="position:absolute;left:4330;top:2771;width:58;height:58" coordorigin="4330,2771" coordsize="58,58" path="m4361,2771l4340,2778,4330,2797,4330,2800,4338,2820,4358,2829,4379,2821,4388,2801,4380,2780,4361,2771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24.455002pt;margin-top:135.771713pt;width:154.2793pt;height:320.9805pt;mso-position-horizontal-relative:page;mso-position-vertical-relative:page;z-index:-657" type="#_x0000_t75">
            <v:imagedata r:id="rId136" o:title=""/>
          </v:shape>
        </w:pict>
      </w:r>
      <w:r>
        <w:rPr/>
        <w:pict>
          <v:group style="position:absolute;margin-left:216.506897pt;margin-top:168.425186pt;width:2.883096pt;height:2.880165pt;mso-position-horizontal-relative:page;mso-position-vertical-relative:page;z-index:-656" coordorigin="4330,3369" coordsize="58,58">
            <v:shape style="position:absolute;left:4330;top:3369;width:58;height:58" coordorigin="4330,3369" coordsize="58,58" path="m4361,3369l4340,3376,4330,3394,4330,3397,4338,3417,4358,3426,4379,3418,4388,3399,4380,3378,4361,3369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6897pt;margin-top:262.745178pt;width:2.883096pt;height:2.880165pt;mso-position-horizontal-relative:page;mso-position-vertical-relative:page;z-index:-655" coordorigin="4330,5255" coordsize="58,58">
            <v:shape style="position:absolute;left:4330;top:5255;width:58;height:58" coordorigin="4330,5255" coordsize="58,58" path="m4361,5255l4340,5262,4330,5281,4330,5284,4338,5304,4358,5313,4379,5305,4388,5285,4380,5264,4361,5255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6897pt;margin-top:330.065094pt;width:2.883096pt;height:2.880165pt;mso-position-horizontal-relative:page;mso-position-vertical-relative:page;z-index:-654" coordorigin="4330,6601" coordsize="58,58">
            <v:shape style="position:absolute;left:4330;top:6601;width:58;height:58" coordorigin="4330,6601" coordsize="58,58" path="m4361,6601l4340,6609,4330,6627,4330,6630,4338,6650,4358,6659,4379,6651,4388,6632,4380,6611,4361,6601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6897pt;margin-top:350.945068pt;width:2.883096pt;height:2.880165pt;mso-position-horizontal-relative:page;mso-position-vertical-relative:page;z-index:-653" coordorigin="4330,7019" coordsize="58,58">
            <v:shape style="position:absolute;left:4330;top:7019;width:58;height:58" coordorigin="4330,7019" coordsize="58,58" path="m4361,7019l4340,7026,4330,7045,4330,7048,4338,7068,4358,7077,4379,7069,4388,7049,4380,7028,4361,7019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6897pt;margin-top:380.825073pt;width:2.883096pt;height:2.880165pt;mso-position-horizontal-relative:page;mso-position-vertical-relative:page;z-index:-652" coordorigin="4330,7617" coordsize="58,58">
            <v:shape style="position:absolute;left:4330;top:7617;width:58;height:58" coordorigin="4330,7617" coordsize="58,58" path="m4361,7617l4340,7624,4330,7642,4330,7645,4338,7665,4358,7674,4379,7666,4388,7647,4380,7626,4361,7617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6897pt;margin-top:419.70517pt;width:2.883096pt;height:2.880165pt;mso-position-horizontal-relative:page;mso-position-vertical-relative:page;z-index:-651" coordorigin="4330,8394" coordsize="58,58">
            <v:shape style="position:absolute;left:4330;top:8394;width:58;height:58" coordorigin="4330,8394" coordsize="58,58" path="m4361,8394l4340,8401,4330,8420,4330,8423,4338,8443,4358,8452,4379,8444,4388,8425,4380,8403,4361,8394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6897pt;margin-top:440.585175pt;width:2.883096pt;height:2.880165pt;mso-position-horizontal-relative:page;mso-position-vertical-relative:page;z-index:-650" coordorigin="4330,8812" coordsize="58,58">
            <v:shape style="position:absolute;left:4330;top:8812;width:58;height:58" coordorigin="4330,8812" coordsize="58,58" path="m4361,8812l4340,8819,4330,8838,4330,8840,4338,8861,4358,8869,4379,8861,4388,8842,4380,8821,4361,8812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5.953796pt;margin-top:131.173111pt;width:164.157pt;height:.1pt;mso-position-horizontal-relative:page;mso-position-vertical-relative:page;z-index:-649" coordorigin="4319,2623" coordsize="3283,2">
            <v:shape style="position:absolute;left:4319;top:2623;width:3283;height:2" coordorigin="4319,2623" coordsize="3283,0" path="m4319,2623l7602,2623e" filled="f" stroked="t" strokeweight="1.1pt" strokecolor="#9FA617">
              <v:path arrowok="t"/>
            </v:shape>
            <w10:wrap type="none"/>
          </v:group>
        </w:pict>
      </w:r>
      <w:r>
        <w:rPr/>
        <w:pict>
          <v:shape style="position:absolute;margin-left:215.922897pt;margin-top:115.568413pt;width:116.2351pt;height:10.6057pt;mso-position-horizontal-relative:page;mso-position-vertical-relative:page;z-index:-648" type="#_x0000_t75">
            <v:imagedata r:id="rId137" o:title=""/>
          </v:shape>
        </w:pict>
      </w:r>
      <w:r>
        <w:rPr/>
        <w:pict>
          <v:group style="position:absolute;margin-left:33.687099pt;margin-top:225.894608pt;width:168.8975pt;height:232.0743pt;mso-position-horizontal-relative:page;mso-position-vertical-relative:page;z-index:-647" coordorigin="674,4518" coordsize="3378,4641">
            <v:group style="position:absolute;left:684;top:4573;width:58;height:58" coordorigin="684,4573" coordsize="58,58">
              <v:shape style="position:absolute;left:684;top:4573;width:58;height:58" coordorigin="684,4573" coordsize="58,58" path="m715,4573l693,4580,684,4599,684,4601,692,4622,712,4630,732,4622,741,4603,734,4582,715,4573xe" filled="t" fillcolor="#000000" stroked="f">
                <v:path arrowok="t"/>
                <v:fill type="solid"/>
              </v:shape>
              <v:shape style="position:absolute;left:674;top:4518;width:3378;height:4641" type="#_x0000_t75">
                <v:imagedata r:id="rId138" o:title=""/>
              </v:shape>
            </v:group>
            <v:group style="position:absolute;left:684;top:6726;width:58;height:58" coordorigin="684,6726" coordsize="58,58">
              <v:shape style="position:absolute;left:684;top:6726;width:58;height:58" coordorigin="684,6726" coordsize="58,58" path="m715,6726l693,6733,684,6751,684,6754,692,6774,712,6783,732,6775,741,6756,734,6735,715,6726xe" filled="t" fillcolor="#000000" stroked="f">
                <v:path arrowok="t"/>
                <v:fill type="solid"/>
              </v:shape>
            </v:group>
            <v:group style="position:absolute;left:684;top:7153;width:58;height:58" coordorigin="684,7153" coordsize="58,58">
              <v:shape style="position:absolute;left:684;top:7153;width:58;height:58" coordorigin="684,7153" coordsize="58,58" path="m715,7153l693,7161,684,7179,684,7182,692,7202,712,7211,732,7203,741,7184,734,7163,715,7153xe" filled="t" fillcolor="#000000" stroked="f">
                <v:path arrowok="t"/>
                <v:fill type="solid"/>
              </v:shape>
            </v:group>
            <v:group style="position:absolute;left:684;top:7581;width:58;height:58" coordorigin="684,7581" coordsize="58,58">
              <v:shape style="position:absolute;left:684;top:7581;width:58;height:58" coordorigin="684,7581" coordsize="58,58" path="m715,7581l693,7588,684,7607,684,7609,692,7630,712,7638,732,7630,741,7611,734,7590,715,7581xe" filled="t" fillcolor="#000000" stroked="f">
                <v:path arrowok="t"/>
                <v:fill type="solid"/>
              </v:shape>
            </v:group>
            <v:group style="position:absolute;left:684;top:7998;width:58;height:58" coordorigin="684,7998" coordsize="58,58">
              <v:shape style="position:absolute;left:684;top:7998;width:58;height:58" coordorigin="684,7998" coordsize="58,58" path="m715,7998l693,8006,684,8024,684,8027,692,8047,712,8056,732,8048,741,8029,734,8008,715,7998xe" filled="t" fillcolor="#000000" stroked="f">
                <v:path arrowok="t"/>
                <v:fill type="solid"/>
              </v:shape>
            </v:group>
            <v:group style="position:absolute;left:684;top:8416;width:58;height:58" coordorigin="684,8416" coordsize="58,58">
              <v:shape style="position:absolute;left:684;top:8416;width:58;height:58" coordorigin="684,8416" coordsize="58,58" path="m715,8416l693,8423,684,8442,684,8445,692,8465,712,8474,732,8466,741,8446,734,8425,715,8416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3.915699pt;margin-top:220.684311pt;width:162.425pt;height:.1pt;mso-position-horizontal-relative:page;mso-position-vertical-relative:page;z-index:-646" coordorigin="678,4414" coordsize="3249,2">
            <v:shape style="position:absolute;left:678;top:4414;width:3249;height:2" coordorigin="678,4414" coordsize="3249,0" path="m678,4414l3927,4414e" filled="f" stroked="t" strokeweight="1.1pt" strokecolor="#9FA617">
              <v:path arrowok="t"/>
            </v:shape>
            <w10:wrap type="none"/>
          </v:group>
        </w:pict>
      </w:r>
      <w:r>
        <w:rPr/>
        <w:pict>
          <v:group style="position:absolute;margin-left:34.423698pt;margin-top:205.618622pt;width:39.023pt;height:9.179pt;mso-position-horizontal-relative:page;mso-position-vertical-relative:page;z-index:-645" coordorigin="688,4112" coordsize="780,184">
            <v:shape style="position:absolute;left:688;top:4112;width:780;height:184" coordorigin="688,4112" coordsize="780,184" path="m749,4236l727,4236,727,4296,749,4296,749,4248,779,4248,782,4245,749,4245,749,4236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814,4266l817,4272,819,4280,820,4290,838,4291,849,4290,854,4287,859,4284,862,4279,862,4268,862,4267,826,4267,814,4266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838,4169l810,4169,817,4171,814,4196,789,4252,757,4275,763,4278,770,4283,791,4282,805,4268,817,4253,826,4235,833,4215,836,4193,838,4169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867,4169l838,4169,842,4183,842,4188,842,4205,840,4224,839,4242,839,4255,837,4262,835,4263,832,4266,826,4267,862,4267,863,4250,864,4227,866,4188,867,4169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779,4248l749,4248,756,4251,762,4255,768,4259,779,4248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749,4173l727,4173,727,4213,690,4221,692,4227,694,4234,697,4245,697,4246,698,4248,701,4246,706,4244,712,4242,719,4239,724,4237,727,4236,749,4236,749,4226,767,4220,766,4218,766,4213,765,4206,749,4206,749,4173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810,4169l789,4169,790,4177,784,4199,776,4217,764,4233,749,4245,782,4245,782,4245,793,4229,802,4211,807,4191,810,4169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764,4201l749,4206,765,4206,765,4205,764,4201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714,4130l698,4139,695,4160,692,4180,688,4197,696,4198,703,4200,710,4202,712,4193,714,4183,716,4173,749,4173,749,4172,788,4172,789,4169,867,4169,867,4165,766,4165,766,4152,718,4152,720,4144,721,4138,722,4134,723,4132,722,4131,714,4130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788,4172l763,4172,761,4177,757,4183,753,4190,759,4193,766,4196,773,4201,779,4190,785,4179,788,4172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791,4115l780,4123,774,4141,766,4165,867,4165,867,4148,798,4148,799,4145,800,4142,803,4137,805,4129,807,4124,809,4119,808,4118,800,4117,791,4115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750,4113l726,4113,726,4152,766,4152,766,4151,749,4151,749,4126,750,4121,751,4117,751,4115,751,4114,750,4113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071,4268l948,4268,948,4289,1071,4289,1071,4268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937,4200l913,4200,913,4243,905,4245,897,4248,888,4249,890,4256,893,4265,904,4273,922,4267,958,4255,958,4251,957,4240,957,4237,937,4237,937,4200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021,4251l998,4251,998,4268,1021,4268,1021,4251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061,4231l963,4231,963,4251,1061,4251,1061,4231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956,4231l950,4234,944,4236,937,4237,957,4237,957,4236,956,4234,956,4231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021,4217l998,4217,998,4231,1021,4231,1021,4217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063,4120l960,4120,960,4217,1063,4217,1063,4197,984,4197,984,4179,1021,4179,1063,4179,1063,4159,984,4159,984,4140,1063,4140,1063,4120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955,4179l891,4179,891,4200,955,4200,955,4179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021,4179l998,4179,998,4197,1063,4197,1021,4197,1021,4179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063,4179l1038,4179,1038,4197,1063,4197,1063,4179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937,4145l913,4145,913,4179,937,4179,937,4145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021,4140l998,4140,998,4159,1021,4159,1021,4140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063,4140l1038,4140,1038,4159,1063,4159,1063,4140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956,4125l889,4125,889,4145,956,4145,956,4125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200,4270l1203,4275,1205,4283,1208,4294,1224,4294,1234,4293,1239,4291,1245,4289,1248,4285,1248,4271,1211,4271,1200,4270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149,4233l1125,4233,1125,4293,1149,4293,1149,4233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248,4229l1222,4229,1222,4267,1221,4269,1218,4269,1217,4270,1211,4271,1248,4271,1248,4229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196,4229l1188,4229,1171,4240,1175,4247,1180,4256,1185,4267,1209,4255,1209,4254,1207,4251,1205,4246,1201,4238,1198,4232,1196,4229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111,4241l1096,4241,1096,4242,1098,4246,1101,4247,1104,4245,1108,4243,1111,4241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149,4175l1125,4175,1125,4210,1115,4214,1104,4217,1092,4219,1088,4220,1089,4225,1092,4232,1096,4243,1096,4241,1111,4241,1113,4240,1119,4237,1123,4235,1125,4233,1149,4233,1149,4226,1167,4219,1268,4219,1268,4208,1166,4208,1165,4203,1149,4203,1149,4175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268,4219l1167,4219,1167,4229,1268,4229,1268,4219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248,4192l1222,4192,1222,4208,1248,4208,1248,4192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164,4198l1149,4203,1165,4203,1164,4198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101,4129l1096,4135,1095,4156,1092,4176,1088,4194,1092,4195,1099,4198,1108,4201,1110,4193,1112,4184,1113,4175,1271,4175,1271,4171,1167,4171,1167,4154,1149,4154,1149,4153,1117,4153,1118,4146,1119,4139,1120,4132,1115,4131,1109,4130,1101,4129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271,4175l1163,4175,1163,4192,1271,4192,1271,4175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228,4154l1203,4154,1203,4171,1228,4171,1228,4154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260,4133l1173,4133,1173,4154,1260,4154,1260,4133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147,4112l1125,4112,1125,4153,1149,4153,1149,4129,1150,4124,1151,4119,1151,4115,1151,4114,1149,4113,1147,4112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224,4112l1202,4112,1202,4133,1228,4133,1228,4126,1229,4123,1230,4116,1229,4114,1228,4113,1226,4113,1224,4112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338,4226l1313,4226,1313,4293,1338,4293,1338,4226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469,4262l1343,4262,1343,4283,1469,4283,1469,4262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384,4179l1360,4179,1360,4262,1383,4262,1383,4187,1384,4185,1385,4182,1385,4180,1385,4179,1384,4179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425,4148l1399,4148,1399,4262,1425,4262,1425,4209,1460,4209,1460,4187,1425,4187,1425,4148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348,4162l1328,4172,1316,4189,1302,4203,1288,4216,1294,4223,1300,4229,1303,4235,1313,4226,1338,4226,1338,4199,1346,4188,1353,4179,1358,4173,1360,4171,1355,4167,1348,4162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337,4121l1313,4128,1300,4143,1288,4155,1297,4161,1303,4166,1308,4171,1349,4125,1337,4121xe" filled="t" fillcolor="#E96D1F" stroked="f">
              <v:path arrowok="t"/>
              <v:fill type="solid"/>
            </v:shape>
            <v:shape style="position:absolute;left:688;top:4112;width:780;height:184" coordorigin="688,4112" coordsize="780,184" path="m1463,4126l1353,4126,1353,4148,1463,4148,1463,4126xe" filled="t" fillcolor="#E9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8.811798pt;margin-top:209.899811pt;width:4.283pt;height:4.264pt;mso-position-horizontal-relative:page;mso-position-vertical-relative:page;z-index:-644" coordorigin="1576,4198" coordsize="86,85">
            <v:shape style="position:absolute;left:1576;top:4198;width:86;height:85" coordorigin="1576,4198" coordsize="86,85" path="m1656,4198l1582,4198,1576,4207,1576,4275,1582,4283,1656,4283,1662,4275,1662,4207,1656,4198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7.366302pt;margin-top:209.857315pt;width:4.283pt;height:4.264pt;mso-position-horizontal-relative:page;mso-position-vertical-relative:page;z-index:-643" coordorigin="1747,4197" coordsize="86,85">
            <v:shape style="position:absolute;left:1747;top:4197;width:86;height:85" coordorigin="1747,4197" coordsize="86,85" path="m1827,4197l1753,4197,1747,4206,1747,4274,1753,4282,1827,4282,1833,4274,1833,4206,1827,4197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5.840401pt;margin-top:209.815308pt;width:4.283pt;height:4.263pt;mso-position-horizontal-relative:page;mso-position-vertical-relative:page;z-index:-642" coordorigin="1917,4196" coordsize="86,85">
            <v:shape style="position:absolute;left:1917;top:4196;width:86;height:85" coordorigin="1917,4196" coordsize="86,85" path="m1997,4196l1923,4196,1917,4205,1917,4273,1923,4282,1997,4282,2002,4273,2002,4205,1997,4196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3.687pt;margin-top:504.417511pt;width:165.113374pt;height:159.0898pt;mso-position-horizontal-relative:page;mso-position-vertical-relative:page;z-index:-641" coordorigin="674,10088" coordsize="3302,3182">
            <v:group style="position:absolute;left:684;top:10144;width:58;height:58" coordorigin="684,10144" coordsize="58,58">
              <v:shape style="position:absolute;left:684;top:10144;width:58;height:58" coordorigin="684,10144" coordsize="58,58" path="m715,10144l693,10151,684,10170,684,10172,692,10193,712,10201,732,10194,741,10174,734,10153,715,10144xe" filled="t" fillcolor="#000000" stroked="f">
                <v:path arrowok="t"/>
                <v:fill type="solid"/>
              </v:shape>
              <v:shape style="position:absolute;left:674;top:10088;width:3302;height:3182" type="#_x0000_t75">
                <v:imagedata r:id="rId139" o:title=""/>
              </v:shape>
            </v:group>
            <w10:wrap type="none"/>
          </v:group>
        </w:pict>
      </w:r>
      <w:r>
        <w:rPr/>
        <w:pict>
          <v:group style="position:absolute;margin-left:33.635399pt;margin-top:498.55423pt;width:163.37pt;height:.1pt;mso-position-horizontal-relative:page;mso-position-vertical-relative:page;z-index:-640" coordorigin="673,9971" coordsize="3267,2">
            <v:shape style="position:absolute;left:673;top:9971;width:3267;height:2" coordorigin="673,9971" coordsize="3267,0" path="m673,9971l3940,9971e" filled="f" stroked="t" strokeweight="1.1pt" strokecolor="#9FA617">
              <v:path arrowok="t"/>
            </v:shape>
            <w10:wrap type="none"/>
          </v:group>
        </w:pict>
      </w:r>
      <w:r>
        <w:rPr/>
        <w:pict>
          <v:group style="position:absolute;margin-left:34.026402pt;margin-top:483.331726pt;width:19.179pt;height:9.297pt;mso-position-horizontal-relative:page;mso-position-vertical-relative:page;z-index:-639" coordorigin="681,9667" coordsize="384,186">
            <v:shape style="position:absolute;left:681;top:9667;width:384;height:186" coordorigin="681,9667" coordsize="384,186" path="m828,9819l763,9819,763,9853,788,9853,798,9825,848,9825,840,9823,828,9819xe" filled="t" fillcolor="#E96D1F" stroked="f">
              <v:path arrowok="t"/>
              <v:fill type="solid"/>
            </v:shape>
            <v:shape style="position:absolute;left:681;top:9667;width:384;height:186" coordorigin="681,9667" coordsize="384,186" path="m848,9825l798,9825,814,9836,832,9845,838,9847,844,9849,849,9851,853,9841,858,9833,862,9827,848,9825xe" filled="t" fillcolor="#E96D1F" stroked="f">
              <v:path arrowok="t"/>
              <v:fill type="solid"/>
            </v:shape>
            <v:shape style="position:absolute;left:681;top:9667;width:384;height:186" coordorigin="681,9667" coordsize="384,186" path="m860,9788l688,9788,688,9806,742,9809,725,9819,707,9826,685,9831,693,9838,699,9845,712,9847,732,9838,749,9829,763,9819,828,9819,821,9816,806,9806,860,9806,860,9788xe" filled="t" fillcolor="#E96D1F" stroked="f">
              <v:path arrowok="t"/>
              <v:fill type="solid"/>
            </v:shape>
            <v:shape style="position:absolute;left:681;top:9667;width:384;height:186" coordorigin="681,9667" coordsize="384,186" path="m788,9778l763,9778,763,9788,788,9788,788,9778xe" filled="t" fillcolor="#E96D1F" stroked="f">
              <v:path arrowok="t"/>
              <v:fill type="solid"/>
            </v:shape>
            <v:shape style="position:absolute;left:681;top:9667;width:384;height:186" coordorigin="681,9667" coordsize="384,186" path="m844,9724l711,9724,711,9782,735,9782,735,9778,852,9778,852,9760,735,9760,735,9753,844,9753,844,9737,735,9737,735,9730,844,9730,844,9724xe" filled="t" fillcolor="#E96D1F" stroked="f">
              <v:path arrowok="t"/>
              <v:fill type="solid"/>
            </v:shape>
            <v:shape style="position:absolute;left:681;top:9667;width:384;height:186" coordorigin="681,9667" coordsize="384,186" path="m795,9753l772,9753,772,9760,795,9760,795,9753xe" filled="t" fillcolor="#E96D1F" stroked="f">
              <v:path arrowok="t"/>
              <v:fill type="solid"/>
            </v:shape>
            <v:shape style="position:absolute;left:681;top:9667;width:384;height:186" coordorigin="681,9667" coordsize="384,186" path="m724,9667l724,9667,722,9669,716,9681,704,9699,692,9715,681,9728,682,9730,688,9735,692,9739,695,9743,697,9742,702,9736,711,9724,844,9724,844,9714,735,9714,735,9706,851,9706,851,9689,737,9689,738,9687,740,9685,741,9682,745,9679,747,9676,746,9674,738,9671,724,9667xe" filled="t" fillcolor="#E96D1F" stroked="f">
              <v:path arrowok="t"/>
              <v:fill type="solid"/>
            </v:shape>
            <v:shape style="position:absolute;left:681;top:9667;width:384;height:186" coordorigin="681,9667" coordsize="384,186" path="m795,9730l772,9730,772,9737,795,9737,795,9730xe" filled="t" fillcolor="#E96D1F" stroked="f">
              <v:path arrowok="t"/>
              <v:fill type="solid"/>
            </v:shape>
            <v:shape style="position:absolute;left:681;top:9667;width:384;height:186" coordorigin="681,9667" coordsize="384,186" path="m795,9706l772,9706,772,9714,795,9714,795,9706xe" filled="t" fillcolor="#E96D1F" stroked="f">
              <v:path arrowok="t"/>
              <v:fill type="solid"/>
            </v:shape>
            <v:shape style="position:absolute;left:681;top:9667;width:384;height:186" coordorigin="681,9667" coordsize="384,186" path="m795,9667l792,9667,786,9668,774,9670,768,9671,767,9671,770,9678,772,9683,773,9689,798,9689,798,9687,797,9686,797,9684,796,9675,796,9670,795,9668,795,9667xe" filled="t" fillcolor="#E96D1F" stroked="f">
              <v:path arrowok="t"/>
              <v:fill type="solid"/>
            </v:shape>
            <v:shape style="position:absolute;left:681;top:9667;width:384;height:186" coordorigin="681,9667" coordsize="384,186" path="m1058,9836l993,9836,1013,9837,1030,9848,1047,9851,1057,9838,1058,9836xe" filled="t" fillcolor="#E96D1F" stroked="f">
              <v:path arrowok="t"/>
              <v:fill type="solid"/>
            </v:shape>
            <v:shape style="position:absolute;left:681;top:9667;width:384;height:186" coordorigin="681,9667" coordsize="384,186" path="m1003,9737l970,9737,970,9740,979,9743,981,9764,984,9783,989,9800,973,9814,956,9825,938,9831,943,9837,949,9844,958,9849,976,9840,993,9836,1058,9836,1062,9821,1031,9821,1025,9816,1017,9804,1028,9787,1037,9769,1039,9764,1005,9764,1003,9745,1003,9737xe" filled="t" fillcolor="#E96D1F" stroked="f">
              <v:path arrowok="t"/>
              <v:fill type="solid"/>
            </v:shape>
            <v:shape style="position:absolute;left:681;top:9667;width:384;height:186" coordorigin="681,9667" coordsize="384,186" path="m1059,9701l902,9701,901,9769,900,9788,897,9805,894,9815,889,9824,881,9834,887,9837,925,9777,925,9758,970,9758,970,9740,963,9737,926,9737,926,9722,1059,9722,1059,9701xe" filled="t" fillcolor="#E96D1F" stroked="f">
              <v:path arrowok="t"/>
              <v:fill type="solid"/>
            </v:shape>
            <v:shape style="position:absolute;left:681;top:9667;width:384;height:186" coordorigin="681,9667" coordsize="384,186" path="m1041,9799l1040,9813,1038,9820,1034,9821,1031,9821,1062,9821,1064,9812,1061,9810,1053,9807,1046,9803,1041,9799xe" filled="t" fillcolor="#E96D1F" stroked="f">
              <v:path arrowok="t"/>
              <v:fill type="solid"/>
            </v:shape>
            <v:shape style="position:absolute;left:681;top:9667;width:384;height:186" coordorigin="681,9667" coordsize="384,186" path="m927,9796l930,9802,932,9810,945,9819,965,9810,969,9796,937,9796,927,9796xe" filled="t" fillcolor="#E96D1F" stroked="f">
              <v:path arrowok="t"/>
              <v:fill type="solid"/>
            </v:shape>
            <v:shape style="position:absolute;left:681;top:9667;width:384;height:186" coordorigin="681,9667" coordsize="384,186" path="m970,9758l947,9758,947,9792,946,9794,944,9795,942,9796,937,9796,969,9796,970,9792,970,9758xe" filled="t" fillcolor="#E96D1F" stroked="f">
              <v:path arrowok="t"/>
              <v:fill type="solid"/>
            </v:shape>
            <v:shape style="position:absolute;left:681;top:9667;width:384;height:186" coordorigin="681,9667" coordsize="384,186" path="m1020,9731l1018,9745,1014,9759,1005,9764,1039,9764,1045,9750,1047,9745,1048,9742,1048,9741,1045,9739,1038,9737,1026,9734,1023,9733,1021,9732,1020,9731xe" filled="t" fillcolor="#E96D1F" stroked="f">
              <v:path arrowok="t"/>
              <v:fill type="solid"/>
            </v:shape>
            <v:shape style="position:absolute;left:681;top:9667;width:384;height:186" coordorigin="681,9667" coordsize="384,186" path="m1002,9722l926,9722,970,9740,970,9737,1003,9737,1002,9722xe" filled="t" fillcolor="#E96D1F" stroked="f">
              <v:path arrowok="t"/>
              <v:fill type="solid"/>
            </v:shape>
            <v:shape style="position:absolute;left:681;top:9667;width:384;height:186" coordorigin="681,9667" coordsize="384,186" path="m997,9668l976,9668,976,9701,1002,9701,1002,9678,1002,9675,1003,9673,1004,9671,1005,9669,997,9668xe" filled="t" fillcolor="#E96D1F" stroked="f">
              <v:path arrowok="t"/>
              <v:fill type="solid"/>
            </v:shape>
            <v:shape style="position:absolute;left:681;top:9667;width:384;height:186" coordorigin="681,9667" coordsize="384,186" path="m1034,9669l1027,9673,1020,9677,1010,9681,1014,9687,1019,9693,1023,9701,1032,9701,1037,9698,1042,9695,1048,9691,1042,9681,1038,9674,1034,9669xe" filled="t" fillcolor="#E9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8.102299pt;margin-top:488.745911pt;width:4.283pt;height:4.264pt;mso-position-horizontal-relative:page;mso-position-vertical-relative:page;z-index:-638" coordorigin="1162,9775" coordsize="86,85">
            <v:shape style="position:absolute;left:1162;top:9775;width:86;height:85" coordorigin="1162,9775" coordsize="86,85" path="m1242,9775l1168,9775,1162,9784,1162,9852,1168,9860,1242,9860,1248,9852,1248,9784,1242,9775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6.656799pt;margin-top:488.7034pt;width:4.283pt;height:4.264pt;mso-position-horizontal-relative:page;mso-position-vertical-relative:page;z-index:-637" coordorigin="1333,9774" coordsize="86,85">
            <v:shape style="position:absolute;left:1333;top:9774;width:86;height:85" coordorigin="1333,9774" coordsize="86,85" path="m1413,9774l1339,9774,1333,9783,1333,9851,1339,9859,1413,9859,1419,9851,1419,9783,1413,9774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5.130798pt;margin-top:488.661407pt;width:4.283pt;height:4.263pt;mso-position-horizontal-relative:page;mso-position-vertical-relative:page;z-index:-636" coordorigin="1503,9773" coordsize="86,85">
            <v:shape style="position:absolute;left:1503;top:9773;width:86;height:85" coordorigin="1503,9773" coordsize="86,85" path="m1582,9773l1509,9773,1503,9782,1503,9850,1509,9858,1582,9858,1588,9850,1588,9782,1582,9773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5493pt;margin-top:497.990173pt;width:2.883096pt;height:2.880165pt;mso-position-horizontal-relative:page;mso-position-vertical-relative:page;z-index:-635" coordorigin="4330,9960" coordsize="58,58">
            <v:shape style="position:absolute;left:4330;top:9960;width:58;height:58" coordorigin="4330,9960" coordsize="58,58" path="m4361,9960l4340,9967,4330,9986,4330,9988,4338,10009,4358,10017,4379,10010,4388,9990,4380,9969,4361,9960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24.766296pt;margin-top:495.34201pt;width:55.3522pt;height:18.8152pt;mso-position-horizontal-relative:page;mso-position-vertical-relative:page;z-index:-634" type="#_x0000_t75">
            <v:imagedata r:id="rId140" o:title=""/>
          </v:shape>
        </w:pict>
      </w:r>
      <w:r>
        <w:rPr/>
        <w:pict>
          <v:group style="position:absolute;margin-left:216.505493pt;margin-top:508.430176pt;width:2.883096pt;height:2.880165pt;mso-position-horizontal-relative:page;mso-position-vertical-relative:page;z-index:-633" coordorigin="4330,10169" coordsize="58,58">
            <v:shape style="position:absolute;left:4330;top:10169;width:58;height:58" coordorigin="4330,10169" coordsize="58,58" path="m4361,10169l4340,10176,4330,10194,4330,10197,4338,10217,4358,10226,4379,10218,4388,10199,4380,10178,4361,10169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5.953796pt;margin-top:489.353424pt;width:163.37pt;height:.1pt;mso-position-horizontal-relative:page;mso-position-vertical-relative:page;z-index:-632" coordorigin="4319,9787" coordsize="3267,2">
            <v:shape style="position:absolute;left:4319;top:9787;width:3267;height:2" coordorigin="4319,9787" coordsize="3267,0" path="m4319,9787l7586,9787e" filled="f" stroked="t" strokeweight="1.1pt" strokecolor="#9FA617">
              <v:path arrowok="t"/>
            </v:shape>
            <w10:wrap type="none"/>
          </v:group>
        </w:pict>
      </w:r>
      <w:r>
        <w:rPr/>
        <w:pict>
          <v:group style="position:absolute;margin-left:216.929901pt;margin-top:474.261719pt;width:18.633pt;height:9.127pt;mso-position-horizontal-relative:page;mso-position-vertical-relative:page;z-index:-631" coordorigin="4339,9485" coordsize="373,183">
            <v:shape style="position:absolute;left:4339;top:9485;width:373;height:183" coordorigin="4339,9485" coordsize="373,183" path="m4449,9641l4454,9651,4458,9659,4460,9666,4486,9662,4494,9648,4494,9642,4458,9642,4449,9641xe" filled="t" fillcolor="#E96D1F" stroked="f">
              <v:path arrowok="t"/>
              <v:fill type="solid"/>
            </v:shape>
            <v:shape style="position:absolute;left:4339;top:9485;width:373;height:183" coordorigin="4339,9485" coordsize="373,183" path="m4405,9495l4339,9495,4339,9665,4360,9665,4360,9610,4398,9610,4400,9605,4372,9605,4360,9604,4360,9558,4387,9558,4387,9554,4360,9554,4360,9516,4400,9516,4405,9495xe" filled="t" fillcolor="#E96D1F" stroked="f">
              <v:path arrowok="t"/>
              <v:fill type="solid"/>
            </v:shape>
            <v:shape style="position:absolute;left:4339;top:9485;width:373;height:183" coordorigin="4339,9485" coordsize="373,183" path="m4432,9579l4410,9579,4410,9664,4432,9664,4432,9579xe" filled="t" fillcolor="#E96D1F" stroked="f">
              <v:path arrowok="t"/>
              <v:fill type="solid"/>
            </v:shape>
            <v:shape style="position:absolute;left:4339;top:9485;width:373;height:183" coordorigin="4339,9485" coordsize="373,183" path="m4494,9552l4470,9552,4470,9635,4469,9639,4466,9640,4464,9641,4458,9642,4494,9642,4494,9552xe" filled="t" fillcolor="#E96D1F" stroked="f">
              <v:path arrowok="t"/>
              <v:fill type="solid"/>
            </v:shape>
            <v:shape style="position:absolute;left:4339;top:9485;width:373;height:183" coordorigin="4339,9485" coordsize="373,183" path="m4398,9610l4360,9610,4364,9617,4368,9624,4373,9630,4394,9620,4398,9610xe" filled="t" fillcolor="#E96D1F" stroked="f">
              <v:path arrowok="t"/>
              <v:fill type="solid"/>
            </v:shape>
            <v:shape style="position:absolute;left:4339;top:9485;width:373;height:183" coordorigin="4339,9485" coordsize="373,183" path="m4457,9564l4437,9569,4440,9582,4443,9595,4446,9608,4466,9603,4465,9594,4462,9580,4457,9564xe" filled="t" fillcolor="#E96D1F" stroked="f">
              <v:path arrowok="t"/>
              <v:fill type="solid"/>
            </v:shape>
            <v:shape style="position:absolute;left:4339;top:9485;width:373;height:183" coordorigin="4339,9485" coordsize="373,183" path="m4387,9558l4360,9558,4371,9570,4377,9581,4377,9591,4378,9601,4372,9605,4400,9605,4401,9601,4401,9594,4400,9587,4396,9580,4409,9580,4410,9579,4432,9579,4432,9566,4392,9566,4390,9563,4387,9560,4387,9558xe" filled="t" fillcolor="#E96D1F" stroked="f">
              <v:path arrowok="t"/>
              <v:fill type="solid"/>
            </v:shape>
            <v:shape style="position:absolute;left:4339;top:9485;width:373;height:183" coordorigin="4339,9485" coordsize="373,183" path="m4409,9580l4396,9580,4405,9587,4409,9580xe" filled="t" fillcolor="#E96D1F" stroked="f">
              <v:path arrowok="t"/>
              <v:fill type="solid"/>
            </v:shape>
            <v:shape style="position:absolute;left:4339;top:9485;width:373;height:183" coordorigin="4339,9485" coordsize="373,183" path="m4418,9488l4413,9512,4408,9532,4401,9550,4392,9566,4432,9566,4432,9532,4436,9522,4440,9513,4446,9504,4447,9501,4448,9499,4448,9498,4442,9495,4432,9492,4418,9488xe" filled="t" fillcolor="#E96D1F" stroked="f">
              <v:path arrowok="t"/>
              <v:fill type="solid"/>
            </v:shape>
            <v:shape style="position:absolute;left:4339;top:9485;width:373;height:183" coordorigin="4339,9485" coordsize="373,183" path="m4400,9516l4360,9516,4376,9518,4369,9537,4360,9554,4387,9554,4387,9553,4394,9535,4400,9516xe" filled="t" fillcolor="#E96D1F" stroked="f">
              <v:path arrowok="t"/>
              <v:fill type="solid"/>
            </v:shape>
            <v:shape style="position:absolute;left:4339;top:9485;width:373;height:183" coordorigin="4339,9485" coordsize="373,183" path="m4510,9531l4439,9531,4439,9552,4510,9552,4510,9531xe" filled="t" fillcolor="#E96D1F" stroked="f">
              <v:path arrowok="t"/>
              <v:fill type="solid"/>
            </v:shape>
            <v:shape style="position:absolute;left:4339;top:9485;width:373;height:183" coordorigin="4339,9485" coordsize="373,183" path="m4489,9488l4470,9488,4470,9531,4494,9531,4494,9501,4495,9497,4496,9494,4496,9492,4496,9492,4496,9489,4489,9488xe" filled="t" fillcolor="#E96D1F" stroked="f">
              <v:path arrowok="t"/>
              <v:fill type="solid"/>
            </v:shape>
            <v:shape style="position:absolute;left:4339;top:9485;width:373;height:183" coordorigin="4339,9485" coordsize="373,183" path="m4663,9604l4639,9604,4639,9668,4663,9668,4663,9604xe" filled="t" fillcolor="#E96D1F" stroked="f">
              <v:path arrowok="t"/>
              <v:fill type="solid"/>
            </v:shape>
            <v:shape style="position:absolute;left:4339;top:9485;width:373;height:183" coordorigin="4339,9485" coordsize="373,183" path="m4579,9579l4555,9579,4555,9665,4579,9665,4579,9579xe" filled="t" fillcolor="#E96D1F" stroked="f">
              <v:path arrowok="t"/>
              <v:fill type="solid"/>
            </v:shape>
            <v:shape style="position:absolute;left:4339;top:9485;width:373;height:183" coordorigin="4339,9485" coordsize="373,183" path="m4711,9582l4585,9582,4585,9604,4711,9604,4711,9582xe" filled="t" fillcolor="#E96D1F" stroked="f">
              <v:path arrowok="t"/>
              <v:fill type="solid"/>
            </v:shape>
            <v:shape style="position:absolute;left:4339;top:9485;width:373;height:183" coordorigin="4339,9485" coordsize="373,183" path="m4565,9485l4563,9487,4559,9510,4552,9531,4545,9550,4536,9566,4525,9579,4525,9580,4534,9587,4539,9591,4542,9595,4543,9595,4548,9589,4552,9584,4555,9579,4579,9579,4579,9534,4581,9528,4585,9518,4591,9501,4591,9499,4592,9497,4593,9496,4594,9494,4593,9493,4590,9492,4573,9487,4565,9485xe" filled="t" fillcolor="#E96D1F" stroked="f">
              <v:path arrowok="t"/>
              <v:fill type="solid"/>
            </v:shape>
            <v:shape style="position:absolute;left:4339;top:9485;width:373;height:183" coordorigin="4339,9485" coordsize="373,183" path="m4663,9547l4639,9547,4639,9582,4663,9582,4663,9547xe" filled="t" fillcolor="#E96D1F" stroked="f">
              <v:path arrowok="t"/>
              <v:fill type="solid"/>
            </v:shape>
            <v:shape style="position:absolute;left:4339;top:9485;width:373;height:183" coordorigin="4339,9485" coordsize="373,183" path="m4603,9502l4602,9511,4598,9532,4592,9550,4585,9568,4591,9569,4598,9572,4605,9576,4609,9568,4613,9559,4617,9547,4701,9547,4701,9526,4622,9526,4623,9525,4623,9522,4625,9518,4627,9511,4628,9508,4625,9507,4611,9503,4603,9502xe" filled="t" fillcolor="#E96D1F" stroked="f">
              <v:path arrowok="t"/>
              <v:fill type="solid"/>
            </v:shape>
            <v:shape style="position:absolute;left:4339;top:9485;width:373;height:183" coordorigin="4339,9485" coordsize="373,183" path="m4659,9487l4638,9487,4638,9526,4663,9526,4663,9501,4663,9498,4664,9495,4665,9493,4666,9491,4665,9490,4666,9488,4659,9487xe" filled="t" fillcolor="#E9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0.882095pt;margin-top:479.545105pt;width:4.283pt;height:4.264pt;mso-position-horizontal-relative:page;mso-position-vertical-relative:page;z-index:-630" coordorigin="4818,9591" coordsize="86,85">
            <v:shape style="position:absolute;left:4818;top:9591;width:86;height:85" coordorigin="4818,9591" coordsize="86,85" path="m4897,9591l4824,9591,4818,9600,4818,9668,4824,9676,4897,9676,4903,9668,4903,9600,4897,9591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9.4366pt;margin-top:479.502625pt;width:4.283pt;height:4.264pt;mso-position-horizontal-relative:page;mso-position-vertical-relative:page;z-index:-629" coordorigin="4989,9590" coordsize="86,85">
            <v:shape style="position:absolute;left:4989;top:9590;width:86;height:85" coordorigin="4989,9590" coordsize="86,85" path="m5068,9590l4995,9590,4989,9599,4989,9667,4995,9675,5068,9675,5074,9667,5074,9599,5068,9590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7.910706pt;margin-top:479.460602pt;width:4.283pt;height:4.263pt;mso-position-horizontal-relative:page;mso-position-vertical-relative:page;z-index:-628" coordorigin="5158,9589" coordsize="86,85">
            <v:shape style="position:absolute;left:5158;top:9589;width:86;height:85" coordorigin="5158,9589" coordsize="86,85" path="m5238,9589l5164,9589,5158,9598,5158,9666,5164,9674,5238,9674,5244,9666,5244,9598,5238,9589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.189499pt;margin-top:138.973679pt;width:2.883096pt;height:2.880165pt;mso-position-horizontal-relative:page;mso-position-vertical-relative:page;z-index:-627" coordorigin="684,2779" coordsize="58,58">
            <v:shape style="position:absolute;left:684;top:2779;width:58;height:58" coordorigin="684,2779" coordsize="58,58" path="m715,2779l694,2787,684,2805,684,2808,692,2828,712,2837,732,2829,741,2810,734,2789,715,2779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2.138pt;margin-top:136.263107pt;width:128.763pt;height:59.1657pt;mso-position-horizontal-relative:page;mso-position-vertical-relative:page;z-index:-626" type="#_x0000_t75">
            <v:imagedata r:id="rId141" o:title=""/>
          </v:shape>
        </w:pict>
      </w:r>
      <w:r>
        <w:rPr/>
        <w:pict>
          <v:group style="position:absolute;margin-left:34.189499pt;margin-top:170.293686pt;width:2.883096pt;height:2.880165pt;mso-position-horizontal-relative:page;mso-position-vertical-relative:page;z-index:-625" coordorigin="684,3406" coordsize="58,58">
            <v:shape style="position:absolute;left:684;top:3406;width:58;height:58" coordorigin="684,3406" coordsize="58,58" path="m715,3406l694,3413,684,3432,684,3435,692,3455,712,3463,732,3456,741,3436,734,3415,715,3406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76.359299pt;margin-top:177.929108pt;width:16.571pt;height:8.5pt;mso-position-horizontal-relative:page;mso-position-vertical-relative:page;z-index:-624" type="#_x0000_t75">
            <v:imagedata r:id="rId142" o:title=""/>
          </v:shape>
        </w:pict>
      </w:r>
      <w:r>
        <w:rPr/>
        <w:pict>
          <v:group style="position:absolute;margin-left:33.637798pt;margin-top:131.173111pt;width:164.157pt;height:.1pt;mso-position-horizontal-relative:page;mso-position-vertical-relative:page;z-index:-623" coordorigin="673,2623" coordsize="3283,2">
            <v:shape style="position:absolute;left:673;top:2623;width:3283;height:2" coordorigin="673,2623" coordsize="3283,0" path="m673,2623l3956,2623e" filled="f" stroked="t" strokeweight="1.1pt" strokecolor="#9FA617">
              <v:path arrowok="t"/>
            </v:shape>
            <w10:wrap type="none"/>
          </v:group>
        </w:pict>
      </w:r>
      <w:r>
        <w:rPr/>
        <w:pict>
          <v:group style="position:absolute;margin-left:34.1847pt;margin-top:116.081718pt;width:38.75pt;height:9.14pt;mso-position-horizontal-relative:page;mso-position-vertical-relative:page;z-index:-622" coordorigin="684,2322" coordsize="775,183">
            <v:shape style="position:absolute;left:684;top:2322;width:775;height:183" coordorigin="684,2322" coordsize="775,183" path="m838,2366l811,2366,811,2473,810,2476,807,2476,806,2477,798,2478,784,2478,789,2484,792,2492,792,2493,792,2503,810,2504,822,2503,828,2500,834,2498,837,2492,838,2366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740,2434l715,2434,715,2471,715,2474,714,2476,712,2477,710,2478,704,2478,695,2478,699,2484,702,2492,703,2501,720,2501,730,2500,734,2499,738,2497,740,2493,740,2485,740,2434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740,2379l715,2379,715,2410,705,2413,695,2415,684,2417,685,2425,688,2434,692,2445,692,2445,695,2444,706,2438,711,2435,715,2434,740,2434,740,2426,750,2422,761,2419,771,2414,769,2408,768,2403,740,2403,740,2379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767,2394l758,2398,749,2401,740,2403,768,2403,767,2401,767,2394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765,2357l684,2357,684,2379,765,2379,765,2357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865,2344l771,2344,771,2366,865,2366,865,2344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738,2322l731,2322,715,2322,715,2357,740,2357,740,2333,740,2329,742,2326,742,2324,742,2322,738,2322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1054,2352l977,2352,977,2503,1003,2503,1003,2359,1054,2359,1054,2352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957,2326l938,2332,919,2336,898,2339,898,2449,897,2450,895,2451,893,2453,890,2454,889,2455,888,2457,892,2467,896,2477,913,2478,929,2470,948,2461,971,2451,971,2447,971,2445,923,2445,923,2405,966,2405,966,2383,924,2383,937,2356,957,2354,977,2352,1054,2352,1054,2344,977,2344,972,2340,968,2334,963,2327,963,2327,957,2326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1008,2448l1012,2457,1014,2466,1016,2475,1032,2474,1042,2472,1047,2469,1052,2466,1055,2462,1054,2457,1054,2449,1022,2449,1008,2448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1054,2359l1027,2359,1027,2442,1028,2447,1022,2449,1054,2449,1054,2359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969,2428l960,2430,941,2438,923,2445,971,2445,970,2441,970,2433,969,2428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1054,2335l977,2335,977,2344,1054,2344,1054,2335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964,2327l964,2327,964,2327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1262,2486l1215,2486,1232,2496,1253,2504,1257,2495,1262,2487,1262,2486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1138,2435l1114,2435,1114,2474,1113,2476,1111,2477,1109,2477,1103,2478,1092,2478,1096,2484,1099,2492,1101,2502,1116,2501,1126,2499,1131,2496,1136,2494,1138,2488,1138,2435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1252,2394l1160,2394,1160,2415,1170,2430,1176,2449,1180,2469,1163,2478,1142,2484,1151,2491,1157,2499,1174,2500,1192,2493,1215,2486,1262,2486,1260,2477,1241,2468,1229,2451,1233,2444,1205,2444,1199,2436,1193,2427,1189,2415,1246,2415,1252,2396,1252,2394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1138,2384l1114,2384,1114,2411,1102,2415,1092,2417,1084,2419,1084,2421,1087,2431,1089,2439,1092,2446,1093,2446,1096,2445,1099,2443,1104,2440,1108,2438,1112,2436,1114,2435,1138,2435,1138,2426,1150,2421,1156,2419,1155,2419,1154,2411,1153,2404,1153,2403,1138,2403,1138,2384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1246,2415l1220,2415,1215,2427,1210,2437,1205,2444,1233,2444,1239,2434,1246,2415,1246,2415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1153,2397l1151,2398,1146,2400,1138,2403,1153,2403,1153,2397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1217,2372l1191,2372,1191,2394,1217,2394,1217,2372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1263,2350l1154,2350,1154,2363,1085,2363,1085,2384,1158,2384,1158,2372,1263,2372,1263,2350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1134,2325l1124,2325,1114,2325,1114,2363,1138,2363,1138,2336,1139,2333,1140,2331,1141,2327,1140,2325,1134,2325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1206,2324l1191,2324,1191,2350,1217,2350,1217,2336,1217,2333,1218,2331,1219,2327,1219,2326,1217,2325,1214,2325,1212,2325,1206,2324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1413,2419l1359,2419,1359,2503,1385,2503,1391,2427,1419,2427,1413,2419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1419,2427l1391,2427,1402,2446,1415,2462,1429,2474,1445,2485,1452,2477,1459,2470,1452,2456,1435,2445,1421,2430,1419,2427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1456,2372l1292,2372,1292,2394,1336,2413,1326,2430,1314,2446,1300,2461,1284,2474,1294,2479,1301,2484,1313,2483,1328,2466,1341,2450,1351,2434,1359,2419,1413,2419,1410,2414,1402,2394,1456,2394,1456,2372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1381,2325l1359,2325,1359,2372,1385,2372,1385,2339,1386,2335,1386,2332,1386,2330,1387,2328,1385,2327,1383,2326,1381,2325xe" filled="t" fillcolor="#E96D1F" stroked="f">
              <v:path arrowok="t"/>
              <v:fill type="solid"/>
            </v:shape>
            <v:shape style="position:absolute;left:684;top:2322;width:775;height:183" coordorigin="684,2322" coordsize="775,183" path="m1422,2328l1398,2339,1405,2347,1411,2357,1416,2368,1438,2357,1429,2340,1424,2330,1422,2328xe" filled="t" fillcolor="#E9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7.674896pt;margin-top:121.911415pt;width:4.283pt;height:4.264pt;mso-position-horizontal-relative:page;mso-position-vertical-relative:page;z-index:-621" coordorigin="1553,2438" coordsize="86,85">
            <v:shape style="position:absolute;left:1553;top:2438;width:86;height:85" coordorigin="1553,2438" coordsize="86,85" path="m1633,2438l1559,2438,1553,2447,1553,2515,1559,2524,1633,2524,1639,2515,1639,2447,1633,2438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6.229401pt;margin-top:121.868912pt;width:4.283pt;height:4.264pt;mso-position-horizontal-relative:page;mso-position-vertical-relative:page;z-index:-620" coordorigin="1725,2437" coordsize="86,85">
            <v:shape style="position:absolute;left:1725;top:2437;width:86;height:85" coordorigin="1725,2437" coordsize="86,85" path="m1804,2437l1731,2437,1725,2446,1725,2514,1731,2523,1804,2523,1810,2514,1810,2446,1804,2437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4.703499pt;margin-top:121.826813pt;width:4.283pt;height:4.263pt;mso-position-horizontal-relative:page;mso-position-vertical-relative:page;z-index:-619" coordorigin="1894,2437" coordsize="86,85">
            <v:shape style="position:absolute;left:1894;top:2437;width:86;height:85" coordorigin="1894,2437" coordsize="86,85" path="m1974,2437l1900,2437,1894,2445,1894,2513,1900,2522,1974,2522,1980,2513,1980,2445,1974,2437xe" filled="t" fillcolor="#00496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.639pt;margin-top:712.879028pt;width:230.359601pt;height:106.646pt;mso-position-horizontal-relative:page;mso-position-vertical-relative:page;z-index:-618" coordorigin="373,14258" coordsize="4607,2133">
            <v:group style="position:absolute;left:681;top:14268;width:4289;height:1717" coordorigin="681,14268" coordsize="4289,1717">
              <v:shape style="position:absolute;left:681;top:14268;width:4289;height:1717" coordorigin="681,14268" coordsize="4289,1717" path="m825,14268l756,14269,691,14297,681,14367,681,15848,681,15885,690,15952,751,15983,817,15985,4865,15984,4938,15976,4969,15915,4970,15879,4970,14367,4961,14300,4900,14269,825,14268xe" filled="t" fillcolor="#E1ECF1" stroked="f">
                <v:path arrowok="t"/>
                <v:fill type="solid"/>
              </v:shape>
              <v:shape style="position:absolute;left:1023;top:14488;width:3679;height:1335" type="#_x0000_t75">
                <v:imagedata r:id="rId143" o:title=""/>
              </v:shape>
            </v:group>
            <v:group style="position:absolute;left:452;top:14527;width:457;height:424" coordorigin="452,14527" coordsize="457,424">
              <v:shape style="position:absolute;left:452;top:14527;width:457;height:424" coordorigin="452,14527" coordsize="457,424" path="m524,14527l457,14542,452,14596,452,14883,466,14947,520,14952,837,14952,904,14937,909,14883,909,14596,894,14532,524,14527xe" filled="t" fillcolor="#004960" stroked="f">
                <v:path arrowok="t"/>
                <v:fill type="solid"/>
              </v:shape>
            </v:group>
            <v:group style="position:absolute;left:442;top:14517;width:477;height:444" coordorigin="442,14517" coordsize="477,444">
              <v:shape style="position:absolute;left:442;top:14517;width:477;height:444" coordorigin="442,14517" coordsize="477,444" path="m524,14517l455,14552,442,14880,443,14892,476,14948,837,14962,849,14961,874,14953,892,14942,892,14942,507,14942,496,14938,462,14885,462,14583,466,14572,520,14538,523,14537,524,14537,524,14517xe" filled="t" fillcolor="#9FA617" stroked="f">
                <v:path arrowok="t"/>
                <v:fill type="solid"/>
              </v:shape>
              <v:shape style="position:absolute;left:442;top:14517;width:477;height:444" coordorigin="442,14517" coordsize="477,444" path="m524,14517l524,14537,853,14537,864,14541,898,14596,899,14896,895,14907,840,14941,507,14942,892,14942,905,14927,914,14911,918,14891,919,14599,917,14587,884,14531,847,14518,524,14517xe" filled="t" fillcolor="#9FA617" stroked="f">
                <v:path arrowok="t"/>
                <v:fill type="solid"/>
              </v:shape>
            </v:group>
            <v:group style="position:absolute;left:571;top:14576;width:213;height:297" coordorigin="571,14576" coordsize="213,297">
              <v:shape style="position:absolute;left:571;top:14576;width:213;height:297" coordorigin="571,14576" coordsize="213,297" path="m780,14623l707,14623,729,14636,735,14652,689,14691,676,14696,664,14701,652,14710,642,14723,628,14752,622,14765,628,14765,654,14777,656,14781,663,14766,671,14758,683,14752,699,14748,717,14743,735,14737,778,14689,785,14648,782,14630,780,14623xe" filled="t" fillcolor="#EEB211" stroked="f">
                <v:path arrowok="t"/>
                <v:fill type="solid"/>
              </v:shape>
              <v:shape style="position:absolute;left:571;top:14576;width:213;height:297" coordorigin="571,14576" coordsize="213,297" path="m706,14576l687,14579,675,14585,674,14604,679,14626,691,14627,707,14623,780,14623,777,14614,767,14600,754,14588,728,14579,706,14576xe" filled="t" fillcolor="#EEB211" stroked="f">
                <v:path arrowok="t"/>
                <v:fill type="solid"/>
              </v:shape>
              <v:shape style="position:absolute;left:571;top:14576;width:213;height:297" coordorigin="571,14576" coordsize="213,297" path="m601,14794l586,14800,576,14813,571,14832,576,14850,587,14865,595,14869,614,14874,632,14869,647,14857,653,14836,651,14818,642,14803,620,14794,601,14794xe" filled="t" fillcolor="#EEB211" stroked="f">
                <v:path arrowok="t"/>
                <v:fill type="solid"/>
              </v:shape>
              <v:shape style="position:absolute;left:373;top:15226;width:668;height:1164" type="#_x0000_t75">
                <v:imagedata r:id="rId144" o:title=""/>
              </v:shape>
              <v:shape style="position:absolute;left:1039;top:15985;width:2000;height:406" type="#_x0000_t75">
                <v:imagedata r:id="rId145" o:title=""/>
              </v:shape>
              <v:shape style="position:absolute;left:681;top:15227;width:1769;height:758" type="#_x0000_t75">
                <v:imagedata r:id="rId146" o:title=""/>
              </v:shape>
              <v:shape style="position:absolute;left:1353;top:15226;width:94;height:199" type="#_x0000_t75">
                <v:imagedata r:id="rId147" o:title=""/>
              </v:shape>
              <v:shape style="position:absolute;left:1043;top:15226;width:199;height:207" type="#_x0000_t75">
                <v:imagedata r:id="rId148" o:title=""/>
              </v:shape>
              <v:shape style="position:absolute;left:2426;top:15567;width:613;height:418" type="#_x0000_t75">
                <v:imagedata r:id="rId149" o:title=""/>
              </v:shape>
              <v:shape style="position:absolute;left:1440;top:14908;width:2130;height:665" type="#_x0000_t75">
                <v:imagedata r:id="rId150" o:title=""/>
              </v:shape>
            </v:group>
            <w10:wrap type="none"/>
          </v:group>
        </w:pict>
      </w:r>
      <w:r>
        <w:rPr/>
        <w:pict>
          <v:shape style="position:absolute;margin-left:367.967194pt;margin-top:774.855042pt;width:193.59370pt;height:31.6449pt;mso-position-horizontal-relative:page;mso-position-vertical-relative:page;z-index:-617" type="#_x0000_t75">
            <v:imagedata r:id="rId151" o:title=""/>
          </v:shape>
        </w:pict>
      </w:r>
      <w:r>
        <w:rPr/>
        <w:pict>
          <v:group style="position:absolute;margin-left:466.061188pt;margin-top:748.894531pt;width:73.1052pt;height:11.33pt;mso-position-horizontal-relative:page;mso-position-vertical-relative:page;z-index:-616" coordorigin="9321,14978" coordsize="1462,227">
            <v:group style="position:absolute;left:9331;top:15022;width:91;height:117" coordorigin="9331,15022" coordsize="91,117">
              <v:shape style="position:absolute;left:9331;top:15022;width:91;height:117" coordorigin="9331,15022" coordsize="91,117" path="m9386,15022l9367,15022,9331,15139,9345,15139,9356,15103,9411,15103,9408,15092,9359,15092,9376,15032,9389,15032,9386,15022xe" filled="t" fillcolor="#717074" stroked="f">
                <v:path arrowok="t"/>
                <v:fill type="solid"/>
              </v:shape>
              <v:shape style="position:absolute;left:9331;top:15022;width:91;height:117" coordorigin="9331,15022" coordsize="91,117" path="m9411,15103l9398,15103,9409,15139,9422,15139,9411,15103xe" filled="t" fillcolor="#717074" stroked="f">
                <v:path arrowok="t"/>
                <v:fill type="solid"/>
              </v:shape>
              <v:shape style="position:absolute;left:9331;top:15022;width:91;height:117" coordorigin="9331,15022" coordsize="91,117" path="m9389,15032l9378,15032,9394,15092,9408,15092,9389,15032xe" filled="t" fillcolor="#717074" stroked="f">
                <v:path arrowok="t"/>
                <v:fill type="solid"/>
              </v:shape>
            </v:group>
            <v:group style="position:absolute;left:10121;top:15022;width:89;height:121" coordorigin="10121,15022" coordsize="89,121">
              <v:shape style="position:absolute;left:10121;top:15022;width:89;height:121" coordorigin="10121,15022" coordsize="89,121" path="m10153,15022l10139,15030,10128,15046,10122,15070,10121,15103,10128,15122,10141,15135,10160,15142,10187,15142,10195,15135,10163,15135,10147,15127,10137,15109,10133,15080,10138,15052,10150,15037,10167,15031,10194,15031,10180,15024,10153,15022xe" filled="t" fillcolor="#717074" stroked="f">
                <v:path arrowok="t"/>
                <v:fill type="solid"/>
              </v:shape>
              <v:shape style="position:absolute;left:10121;top:15022;width:89;height:121" coordorigin="10121,15022" coordsize="89,121" path="m10210,15108l10196,15111,10186,15128,10163,15135,10195,15135,10202,15129,10210,15108xe" filled="t" fillcolor="#717074" stroked="f">
                <v:path arrowok="t"/>
                <v:fill type="solid"/>
              </v:shape>
              <v:shape style="position:absolute;left:10121;top:15022;width:89;height:121" coordorigin="10121,15022" coordsize="89,121" path="m10194,15031l10167,15031,10186,15039,10196,15059,10206,15048,10197,15033,10194,15031xe" filled="t" fillcolor="#717074" stroked="f">
                <v:path arrowok="t"/>
                <v:fill type="solid"/>
              </v:shape>
            </v:group>
            <v:group style="position:absolute;left:10223;top:15058;width:68;height:89" coordorigin="10223,15058" coordsize="68,89">
              <v:shape style="position:absolute;left:10223;top:15058;width:68;height:89" coordorigin="10223,15058" coordsize="68,89" path="m10240,15058l10229,15070,10223,15092,10223,15123,10235,15140,10256,15147,10266,15145,10280,15136,10281,15135,10250,15135,10237,15123,10232,15096,10239,15073,10256,15065,10275,15065,10267,15060,10240,15058xe" filled="t" fillcolor="#717074" stroked="f">
                <v:path arrowok="t"/>
                <v:fill type="solid"/>
              </v:shape>
              <v:shape style="position:absolute;left:10223;top:15058;width:68;height:89" coordorigin="10223,15058" coordsize="68,89" path="m10275,15065l10256,15065,10265,15067,10276,15081,10279,15110,10270,15129,10250,15135,10281,15135,10289,15116,10291,15088,10284,15071,10275,15065xe" filled="t" fillcolor="#717074" stroked="f">
                <v:path arrowok="t"/>
                <v:fill type="solid"/>
              </v:shape>
            </v:group>
            <v:group style="position:absolute;left:10309;top:15054;width:114;height:91" coordorigin="10309,15054" coordsize="114,91">
              <v:shape style="position:absolute;left:10309;top:15054;width:114;height:91" coordorigin="10309,15054" coordsize="114,91" path="m10322,15056l10309,15056,10309,15145,10322,15145,10322,15079,10328,15072,10333,15068,10322,15068,10322,15056xe" filled="t" fillcolor="#717074" stroked="f">
                <v:path arrowok="t"/>
                <v:fill type="solid"/>
              </v:shape>
              <v:shape style="position:absolute;left:10309;top:15054;width:114;height:91" coordorigin="10309,15054" coordsize="114,91" path="m10370,15065l10354,15065,10360,15069,10360,15145,10373,15145,10373,15079,10379,15072,10383,15068,10371,15068,10370,15065xe" filled="t" fillcolor="#717074" stroked="f">
                <v:path arrowok="t"/>
                <v:fill type="solid"/>
              </v:shape>
              <v:shape style="position:absolute;left:10309;top:15054;width:114;height:91" coordorigin="10309,15054" coordsize="114,91" path="m10424,15065l10405,15065,10411,15069,10411,15145,10424,15145,10424,15065xe" filled="t" fillcolor="#717074" stroked="f">
                <v:path arrowok="t"/>
                <v:fill type="solid"/>
              </v:shape>
              <v:shape style="position:absolute;left:10309;top:15054;width:114;height:91" coordorigin="10309,15054" coordsize="114,91" path="m10411,15054l10389,15054,10379,15060,10371,15068,10383,15068,10387,15065,10424,15065,10424,15059,10411,15054xe" filled="t" fillcolor="#717074" stroked="f">
                <v:path arrowok="t"/>
                <v:fill type="solid"/>
              </v:shape>
              <v:shape style="position:absolute;left:10309;top:15054;width:114;height:91" coordorigin="10309,15054" coordsize="114,91" path="m10360,15054l10340,15054,10330,15059,10322,15067,10322,15068,10333,15068,10336,15065,10370,15065,10368,15060,10360,15054xe" filled="t" fillcolor="#717074" stroked="f">
                <v:path arrowok="t"/>
                <v:fill type="solid"/>
              </v:shape>
            </v:group>
            <v:group style="position:absolute;left:10450;top:15054;width:67;height:124" coordorigin="10450,15054" coordsize="67,124">
              <v:shape style="position:absolute;left:10450;top:15054;width:67;height:124" coordorigin="10450,15054" coordsize="67,124" path="m10462,15056l10450,15056,10450,15178,10462,15178,10462,15136,10505,15136,10506,15136,10477,15136,10469,15131,10462,15124,10462,15077,10471,15068,10474,15066,10462,15066,10462,15056xe" filled="t" fillcolor="#717074" stroked="f">
                <v:path arrowok="t"/>
                <v:fill type="solid"/>
              </v:shape>
              <v:shape style="position:absolute;left:10450;top:15054;width:67;height:124" coordorigin="10450,15054" coordsize="67,124" path="m10505,15136l10462,15136,10463,15137,10469,15142,10478,15147,10488,15147,10500,15143,10505,15136xe" filled="t" fillcolor="#717074" stroked="f">
                <v:path arrowok="t"/>
                <v:fill type="solid"/>
              </v:shape>
              <v:shape style="position:absolute;left:10450;top:15054;width:67;height:124" coordorigin="10450,15054" coordsize="67,124" path="m10508,15065l10476,15065,10492,15066,10505,15079,10509,15107,10501,15130,10484,15136,10506,15136,10510,15132,10516,15109,10516,15073,10508,15065xe" filled="t" fillcolor="#717074" stroked="f">
                <v:path arrowok="t"/>
                <v:fill type="solid"/>
              </v:shape>
              <v:shape style="position:absolute;left:10450;top:15054;width:67;height:124" coordorigin="10450,15054" coordsize="67,124" path="m10485,15054l10477,15054,10467,15060,10462,15066,10474,15066,10476,15065,10508,15065,10502,15058,10485,15054xe" filled="t" fillcolor="#717074" stroked="f">
                <v:path arrowok="t"/>
                <v:fill type="solid"/>
              </v:shape>
            </v:group>
            <v:group style="position:absolute;left:10533;top:15054;width:69;height:92" coordorigin="10533,15054" coordsize="69,92">
              <v:shape style="position:absolute;left:10533;top:15054;width:69;height:92" coordorigin="10533,15054" coordsize="69,92" path="m10593,15065l10580,15065,10588,15069,10588,15081,10579,15088,10552,15096,10538,15107,10533,15122,10533,15138,10545,15147,10572,15147,10582,15139,10585,15136,10554,15136,10546,15131,10547,15116,10560,15105,10588,15097,10600,15097,10600,15080,10593,15065xe" filled="t" fillcolor="#717074" stroked="f">
                <v:path arrowok="t"/>
                <v:fill type="solid"/>
              </v:shape>
              <v:shape style="position:absolute;left:10533;top:15054;width:69;height:92" coordorigin="10533,15054" coordsize="69,92" path="m10600,15133l10588,15133,10590,15145,10602,15145,10601,15140,10600,15136,10600,15133xe" filled="t" fillcolor="#717074" stroked="f">
                <v:path arrowok="t"/>
                <v:fill type="solid"/>
              </v:shape>
              <v:shape style="position:absolute;left:10533;top:15054;width:69;height:92" coordorigin="10533,15054" coordsize="69,92" path="m10600,15097l10588,15097,10588,15121,10581,15130,10569,15136,10585,15136,10588,15133,10600,15133,10600,15097xe" filled="t" fillcolor="#717074" stroked="f">
                <v:path arrowok="t"/>
                <v:fill type="solid"/>
              </v:shape>
              <v:shape style="position:absolute;left:10533;top:15054;width:69;height:92" coordorigin="10533,15054" coordsize="69,92" path="m10569,15054l10553,15054,10542,15063,10536,15073,10547,15079,10549,15073,10556,15065,10593,15065,10590,15060,10569,15054xe" filled="t" fillcolor="#717074" stroked="f">
                <v:path arrowok="t"/>
                <v:fill type="solid"/>
              </v:shape>
            </v:group>
            <v:group style="position:absolute;left:10624;top:15054;width:65;height:91" coordorigin="10624,15054" coordsize="65,91">
              <v:shape style="position:absolute;left:10624;top:15054;width:65;height:91" coordorigin="10624,15054" coordsize="65,91" path="m10636,15056l10624,15056,10624,15145,10636,15145,10636,15078,10642,15072,10648,15068,10636,15068,10636,15056xe" filled="t" fillcolor="#717074" stroked="f">
                <v:path arrowok="t"/>
                <v:fill type="solid"/>
              </v:shape>
              <v:shape style="position:absolute;left:10624;top:15054;width:65;height:91" coordorigin="10624,15054" coordsize="65,91" path="m10688,15065l10670,15065,10676,15069,10676,15145,10688,15145,10688,15065xe" filled="t" fillcolor="#717074" stroked="f">
                <v:path arrowok="t"/>
                <v:fill type="solid"/>
              </v:shape>
              <v:shape style="position:absolute;left:10624;top:15054;width:65;height:91" coordorigin="10624,15054" coordsize="65,91" path="m10676,15054l10653,15054,10643,15060,10636,15068,10648,15068,10652,15065,10688,15065,10688,15061,10676,15054xe" filled="t" fillcolor="#717074" stroked="f">
                <v:path arrowok="t"/>
                <v:fill type="solid"/>
              </v:shape>
            </v:group>
            <v:group style="position:absolute;left:10702;top:15056;width:71;height:122" coordorigin="10702,15056" coordsize="71,122">
              <v:shape style="position:absolute;left:10702;top:15056;width:71;height:122" coordorigin="10702,15056" coordsize="71,122" path="m10703,15167l10703,15177,10706,15177,10708,15178,10724,15178,10736,15173,10737,15167,10707,15167,10705,15167,10703,15167xe" filled="t" fillcolor="#717074" stroked="f">
                <v:path arrowok="t"/>
                <v:fill type="solid"/>
              </v:shape>
              <v:shape style="position:absolute;left:10702;top:15056;width:71;height:122" coordorigin="10702,15056" coordsize="71,122" path="m10715,15056l10702,15056,10733,15146,10729,15165,10717,15167,10737,15167,10742,15153,10751,15124,10739,15124,10715,15056xe" filled="t" fillcolor="#717074" stroked="f">
                <v:path arrowok="t"/>
                <v:fill type="solid"/>
              </v:shape>
              <v:shape style="position:absolute;left:10702;top:15056;width:71;height:122" coordorigin="10702,15056" coordsize="71,122" path="m10773,15056l10760,15056,10739,15124,10751,15124,10773,15056xe" filled="t" fillcolor="#717074" stroked="f">
                <v:path arrowok="t"/>
                <v:fill type="solid"/>
              </v:shape>
            </v:group>
            <v:group style="position:absolute;left:9484;top:14988;width:584;height:207" coordorigin="9484,14988" coordsize="584,207">
              <v:shape style="position:absolute;left:9484;top:14988;width:584;height:207" coordorigin="9484,14988" coordsize="584,207" path="m9973,14988l9484,14988,9484,15067,9544,15067,9545,15114,9484,15114,9484,15194,9974,15194,9980,15194,9993,15191,10012,15184,10015,15182,9496,15182,9496,15127,9558,15127,9558,15055,9497,15055,9496,15001,10015,15001,10011,14998,9992,14991,9979,14989,9973,14988xe" filled="t" fillcolor="#717074" stroked="f">
                <v:path arrowok="t"/>
                <v:fill type="solid"/>
              </v:shape>
              <v:shape style="position:absolute;left:9484;top:14988;width:584;height:207" coordorigin="9484,14988" coordsize="584,207" path="m10015,15001l9973,15001,9980,15001,9996,15005,10048,15053,10055,15091,10049,15127,9997,15177,9496,15182,10015,15182,10031,15172,10049,15154,10063,15127,10068,15091,10062,15055,10049,15028,10031,15010,10015,15001xe" filled="t" fillcolor="#717074" stroked="f">
                <v:path arrowok="t"/>
                <v:fill type="solid"/>
              </v:shape>
            </v:group>
            <v:group style="position:absolute;left:9764;top:15046;width:84;height:90" coordorigin="9764,15046" coordsize="84,90">
              <v:shape style="position:absolute;left:9764;top:15046;width:84;height:90" coordorigin="9764,15046" coordsize="84,90" path="m9797,15046l9764,15046,9786,15136,9826,15136,9833,15108,9806,15108,9797,15046xe" filled="t" fillcolor="#717074" stroked="f">
                <v:path arrowok="t"/>
                <v:fill type="solid"/>
              </v:shape>
              <v:shape style="position:absolute;left:9764;top:15046;width:84;height:90" coordorigin="9764,15046" coordsize="84,90" path="m9848,15046l9815,15046,9806,15108,9833,15108,9848,15046xe" filled="t" fillcolor="#717074" stroked="f">
                <v:path arrowok="t"/>
                <v:fill type="solid"/>
              </v:shape>
            </v:group>
            <v:group style="position:absolute;left:9851;top:15046;width:59;height:90" coordorigin="9851,15046" coordsize="59,90">
              <v:shape style="position:absolute;left:9851;top:15046;width:59;height:90" coordorigin="9851,15046" coordsize="59,90" path="m9910,15046l9851,15046,9851,15136,9910,15136,9910,15115,9883,15115,9883,15100,9910,15100,9910,15081,9883,15081,9883,15068,9910,15068,9910,15046xe" filled="t" fillcolor="#717074" stroked="f">
                <v:path arrowok="t"/>
                <v:fill type="solid"/>
              </v:shape>
            </v:group>
            <v:group style="position:absolute;left:9609;top:15046;width:385;height:92" coordorigin="9609,15046" coordsize="385,92">
              <v:shape style="position:absolute;left:9609;top:15046;width:385;height:92" coordorigin="9609,15046" coordsize="385,92" path="m9987,15046l9917,15046,9917,15136,9949,15136,9949,15101,9992,15101,9992,15096,9986,15092,9979,15091,9979,15091,9990,15090,9992,15085,9949,15085,9949,15063,9993,15063,9993,15053,9987,15046xe" filled="t" fillcolor="#717074" stroked="f">
                <v:path arrowok="t"/>
                <v:fill type="solid"/>
              </v:shape>
              <v:shape style="position:absolute;left:9609;top:15046;width:385;height:92" coordorigin="9609,15046" coordsize="385,92" path="m9992,15101l9961,15101,9961,15136,9994,15136,9994,15136,9992,15135,9992,15101xe" filled="t" fillcolor="#717074" stroked="f">
                <v:path arrowok="t"/>
                <v:fill type="solid"/>
              </v:shape>
              <v:shape style="position:absolute;left:9609;top:15046;width:385;height:92" coordorigin="9609,15046" coordsize="385,92" path="m9993,15063l9949,15063,9961,15063,9961,15085,9992,15085,9993,15082,9993,15063xe" filled="t" fillcolor="#717074" stroked="f">
                <v:path arrowok="t"/>
                <v:fill type="solid"/>
              </v:shape>
              <v:shape style="position:absolute;left:9609;top:15046;width:385;height:92" coordorigin="9609,15046" coordsize="385,92" path="m9727,15044l9702,15048,9691,15062,9688,15090,9691,15118,9701,15134,9723,15139,9749,15135,9762,15122,9762,15120,9721,15120,9721,15063,9761,15063,9754,15050,9735,15045,9727,15044xe" filled="t" fillcolor="#717074" stroked="f">
                <v:path arrowok="t"/>
                <v:fill type="solid"/>
              </v:shape>
              <v:shape style="position:absolute;left:9609;top:15046;width:385;height:92" coordorigin="9609,15046" coordsize="385,92" path="m9761,15063l9734,15063,9734,15120,9762,15120,9766,15098,9763,15067,9761,15063xe" filled="t" fillcolor="#717074" stroked="f">
                <v:path arrowok="t"/>
                <v:fill type="solid"/>
              </v:shape>
              <v:shape style="position:absolute;left:9609;top:15046;width:385;height:92" coordorigin="9609,15046" coordsize="385,92" path="m9676,15046l9609,15046,9609,15136,9657,15136,9679,15129,9681,15120,9639,15120,9639,15063,9682,15063,9676,15046xe" filled="t" fillcolor="#717074" stroked="f">
                <v:path arrowok="t"/>
                <v:fill type="solid"/>
              </v:shape>
              <v:shape style="position:absolute;left:9609;top:15046;width:385;height:92" coordorigin="9609,15046" coordsize="385,92" path="m9682,15063l9652,15063,9652,15120,9681,15120,9684,15107,9684,15075,9683,15065,9682,15063xe" filled="t" fillcolor="#717074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80.07431pt;margin-top:666.4328pt;width:40.882pt;height:40.884pt;mso-position-horizontal-relative:page;mso-position-vertical-relative:page;z-index:-615" coordorigin="9601,13329" coordsize="818,818">
            <v:group style="position:absolute;left:9611;top:13339;width:798;height:798" coordorigin="9611,13339" coordsize="798,798">
              <v:shape style="position:absolute;left:9611;top:13339;width:798;height:798" coordorigin="9611,13339" coordsize="798,798" path="m10010,13339l9946,13344,9884,13359,9827,13383,9775,13416,9728,13456,9688,13502,9656,13554,9632,13612,9617,13673,9611,13738,9613,13770,9623,13833,9643,13893,9671,13948,9708,13997,9751,14040,9800,14077,9855,14105,9915,14125,9978,14135,10010,14136,10043,14135,10106,14125,10166,14105,10220,14077,10270,14040,10313,13997,10349,13948,10378,13893,10398,13833,10408,13770,10409,13737,10408,13705,10398,13642,10378,13582,10349,13527,10313,13478,10270,13435,10220,13398,10165,13370,10106,13350,10043,13340,10010,13339xe" filled="t" fillcolor="#E96D1F" stroked="f">
                <v:path arrowok="t"/>
                <v:fill type="solid"/>
              </v:shape>
            </v:group>
            <v:group style="position:absolute;left:10027;top:13628;width:292;height:303" coordorigin="10027,13628" coordsize="292,303">
              <v:shape style="position:absolute;left:10027;top:13628;width:292;height:303" coordorigin="10027,13628" coordsize="292,303" path="m10222,13628l10130,13628,10108,13630,10052,13664,10027,13724,10027,13828,10030,13851,10063,13906,10124,13931,10216,13931,10238,13929,10294,13895,10316,13851,10153,13851,10131,13846,10115,13832,10105,13812,10104,13757,10110,13735,10123,13718,10143,13709,10217,13708,10227,13705,10233,13697,10233,13637,10222,13628xe" filled="t" fillcolor="#FFFFFF" stroked="f">
                <v:path arrowok="t"/>
                <v:fill type="solid"/>
              </v:shape>
              <v:shape style="position:absolute;left:10027;top:13628;width:292;height:303" coordorigin="10027,13628" coordsize="292,303" path="m10309,13707l10244,13707,10234,13718,10234,13802,10229,13824,10215,13841,10195,13850,10153,13851,10316,13851,10319,13835,10319,13757,10319,13719,10309,13707xe" filled="t" fillcolor="#FFFFFF" stroked="f">
                <v:path arrowok="t"/>
                <v:fill type="solid"/>
              </v:shape>
            </v:group>
            <v:group style="position:absolute;left:9710;top:13502;width:292;height:429" coordorigin="9710,13502" coordsize="292,429">
              <v:shape style="position:absolute;left:9710;top:13502;width:292;height:429" coordorigin="9710,13502" coordsize="292,429" path="m9888,13628l9813,13628,9790,13630,9735,13664,9710,13724,9710,13829,9712,13851,9743,13906,9805,13931,9906,13931,9927,13928,9979,13893,9999,13851,9836,13851,9814,13846,9797,13832,9788,13812,9787,13757,9792,13735,9806,13718,9826,13709,9883,13708,9892,13705,9899,13697,9899,13637,9888,13628xe" filled="t" fillcolor="#FFFFFF" stroked="f">
                <v:path arrowok="t"/>
                <v:fill type="solid"/>
              </v:shape>
              <v:shape style="position:absolute;left:9710;top:13502;width:292;height:429" coordorigin="9710,13502" coordsize="292,429" path="m9991,13502l9926,13502,9916,13514,9916,13802,9911,13824,9898,13841,9878,13850,9836,13851,9999,13851,10002,13829,10002,13514,9991,13502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0.499451pt;margin-top:711.706543pt;width:119.587549pt;height:29.0101pt;mso-position-horizontal-relative:page;mso-position-vertical-relative:page;z-index:-614" coordorigin="8810,14234" coordsize="2392,580">
            <v:shape style="position:absolute;left:8810;top:14239;width:2311;height:575" type="#_x0000_t75">
              <v:imagedata r:id="rId152" o:title=""/>
            </v:shape>
            <v:group style="position:absolute;left:11187;top:14249;width:2;height:299" coordorigin="11187,14249" coordsize="2,299">
              <v:shape style="position:absolute;left:11187;top:14249;width:2;height:299" coordorigin="11187,14249" coordsize="0,299" path="m11187,14249l11187,14548e" filled="f" stroked="t" strokeweight="1.511pt" strokecolor="#71707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5.742004pt;margin-top:778.121033pt;width:61.091pt;height:27.419pt;mso-position-horizontal-relative:page;mso-position-vertical-relative:page;z-index:-613" coordorigin="5915,15562" coordsize="1222,548">
            <v:group style="position:absolute;left:5923;top:16104;width:1205;height:2" coordorigin="5923,16104" coordsize="1205,2">
              <v:shape style="position:absolute;left:5923;top:16104;width:1205;height:2" coordorigin="5923,16104" coordsize="1205,0" path="m5923,16104l7128,16104e" filled="f" stroked="t" strokeweight=".7pt" strokecolor="#000000">
                <v:path arrowok="t"/>
              </v:shape>
            </v:group>
            <v:group style="position:absolute;left:5929;top:15588;width:2;height:510" coordorigin="5929,15588" coordsize="2,510">
              <v:shape style="position:absolute;left:5929;top:15588;width:2;height:510" coordorigin="5929,15588" coordsize="0,510" path="m5929,15588l5929,16098e" filled="f" stroked="t" strokeweight=".741pt" strokecolor="#000000">
                <v:path arrowok="t"/>
              </v:shape>
            </v:group>
            <v:group style="position:absolute;left:5923;top:15581;width:1205;height:2" coordorigin="5923,15581" coordsize="1205,2">
              <v:shape style="position:absolute;left:5923;top:15581;width:1205;height:2" coordorigin="5923,15581" coordsize="1205,0" path="m5923,15581l7128,15581e" filled="f" stroked="t" strokeweight=".8pt" strokecolor="#000000">
                <v:path arrowok="t"/>
              </v:shape>
            </v:group>
            <v:group style="position:absolute;left:7122;top:15588;width:2;height:510" coordorigin="7122,15588" coordsize="2,510">
              <v:shape style="position:absolute;left:7122;top:15588;width:2;height:510" coordorigin="7122,15588" coordsize="0,510" path="m7122,15588l7122,16098e" filled="f" stroked="t" strokeweight=".742pt" strokecolor="#000000">
                <v:path arrowok="t"/>
              </v:shape>
            </v:group>
            <v:group style="position:absolute;left:5972;top:15896;width:122;height:163" coordorigin="5972,15896" coordsize="122,163">
              <v:shape style="position:absolute;left:5972;top:15896;width:122;height:163" coordorigin="5972,15896" coordsize="122,163" path="m6035,15896l5979,15939,5972,15996,5978,16019,5988,16036,6003,16049,6024,16056,6050,16058,6069,16051,6085,16038,6087,16032,6024,16032,6011,16021,6004,16001,6002,15969,6007,15942,6018,15927,6034,15921,6084,15921,6076,15909,6058,15899,6035,15896xe" filled="t" fillcolor="#000000" stroked="f">
                <v:path arrowok="t"/>
                <v:fill type="solid"/>
              </v:shape>
              <v:shape style="position:absolute;left:5972;top:15896;width:122;height:163" coordorigin="5972,15896" coordsize="122,163" path="m6095,16018l6061,16020,6047,16031,6024,16032,6087,16032,6095,16018xe" filled="t" fillcolor="#000000" stroked="f">
                <v:path arrowok="t"/>
                <v:fill type="solid"/>
              </v:shape>
              <v:shape style="position:absolute;left:5972;top:15896;width:122;height:163" coordorigin="5972,15896" coordsize="122,163" path="m6084,15921l6050,15921,6059,15931,6063,15944,6087,15926,6084,15921xe" filled="t" fillcolor="#000000" stroked="f">
                <v:path arrowok="t"/>
                <v:fill type="solid"/>
              </v:shape>
            </v:group>
            <v:group style="position:absolute;left:6121;top:15898;width:108;height:160" coordorigin="6121,15898" coordsize="108,160">
              <v:shape style="position:absolute;left:6121;top:15898;width:108;height:160" coordorigin="6121,15898" coordsize="108,160" path="m6226,15898l6121,15898,6121,16057,6229,16057,6229,16032,6151,16032,6151,15987,6206,15987,6206,15961,6151,15961,6151,15923,6226,15923,6226,15898xe" filled="t" fillcolor="#000000" stroked="f">
                <v:path arrowok="t"/>
                <v:fill type="solid"/>
              </v:shape>
            </v:group>
            <v:group style="position:absolute;left:6257;top:15898;width:121;height:160" coordorigin="6257,15898" coordsize="121,160">
              <v:shape style="position:absolute;left:6257;top:15898;width:121;height:160" coordorigin="6257,15898" coordsize="121,160" path="m6320,15898l6257,15898,6257,16057,6287,16057,6287,15992,6345,15992,6342,15986,6358,15977,6364,15968,6287,15968,6287,15922,6366,15922,6363,15916,6346,15903,6320,15898xe" filled="t" fillcolor="#000000" stroked="f">
                <v:path arrowok="t"/>
                <v:fill type="solid"/>
              </v:shape>
              <v:shape style="position:absolute;left:6257;top:15898;width:121;height:160" coordorigin="6257,15898" coordsize="121,160" path="m6345,15992l6313,15992,6344,16057,6377,16057,6345,15992xe" filled="t" fillcolor="#000000" stroked="f">
                <v:path arrowok="t"/>
                <v:fill type="solid"/>
              </v:shape>
              <v:shape style="position:absolute;left:6257;top:15898;width:121;height:160" coordorigin="6257,15898" coordsize="121,160" path="m6366,15922l6332,15922,6341,15930,6341,15960,6334,15968,6364,15968,6368,15960,6370,15934,6366,15922xe" filled="t" fillcolor="#000000" stroked="f">
                <v:path arrowok="t"/>
                <v:fill type="solid"/>
              </v:shape>
            </v:group>
            <v:group style="position:absolute;left:6447;top:15923;width:2;height:134" coordorigin="6447,15923" coordsize="2,134">
              <v:shape style="position:absolute;left:6447;top:15923;width:2;height:134" coordorigin="6447,15923" coordsize="0,134" path="m6447,15923l6447,16057e" filled="f" stroked="t" strokeweight="1.627pt" strokecolor="#000000">
                <v:path arrowok="t"/>
              </v:shape>
            </v:group>
            <v:group style="position:absolute;left:6390;top:15910;width:114;height:2" coordorigin="6390,15910" coordsize="114,2">
              <v:shape style="position:absolute;left:6390;top:15910;width:114;height:2" coordorigin="6390,15910" coordsize="114,0" path="m6390,15910l6504,15910e" filled="f" stroked="t" strokeweight="1.383pt" strokecolor="#000000">
                <v:path arrowok="t"/>
              </v:shape>
            </v:group>
            <v:group style="position:absolute;left:6547;top:15898;width:2;height:160" coordorigin="6547,15898" coordsize="2,160">
              <v:shape style="position:absolute;left:6547;top:15898;width:2;height:160" coordorigin="6547,15898" coordsize="0,160" path="m6547,15898l6547,16057e" filled="f" stroked="t" strokeweight="1.626pt" strokecolor="#000000">
                <v:path arrowok="t"/>
              </v:shape>
            </v:group>
            <v:group style="position:absolute;left:6604;top:15898;width:102;height:160" coordorigin="6604,15898" coordsize="102,160">
              <v:shape style="position:absolute;left:6604;top:15898;width:102;height:160" coordorigin="6604,15898" coordsize="102,160" path="m6705,15898l6604,15898,6604,16057,6634,16057,6634,15987,6687,15987,6687,15961,6634,15961,6634,15923,6705,15923,6705,15898xe" filled="t" fillcolor="#000000" stroked="f">
                <v:path arrowok="t"/>
                <v:fill type="solid"/>
              </v:shape>
            </v:group>
            <v:group style="position:absolute;left:6748;top:15898;width:2;height:160" coordorigin="6748,15898" coordsize="2,160">
              <v:shape style="position:absolute;left:6748;top:15898;width:2;height:160" coordorigin="6748,15898" coordsize="0,160" path="m6748,15898l6748,16057e" filled="f" stroked="t" strokeweight="1.626pt" strokecolor="#000000">
                <v:path arrowok="t"/>
              </v:shape>
            </v:group>
            <v:group style="position:absolute;left:6806;top:15898;width:108;height:160" coordorigin="6806,15898" coordsize="108,160">
              <v:shape style="position:absolute;left:6806;top:15898;width:108;height:160" coordorigin="6806,15898" coordsize="108,160" path="m6912,15898l6806,15898,6806,16057,6914,16057,6914,16032,6837,16032,6837,15987,6891,15987,6891,15961,6837,15961,6837,15923,6912,15923,6912,15898xe" filled="t" fillcolor="#000000" stroked="f">
                <v:path arrowok="t"/>
                <v:fill type="solid"/>
              </v:shape>
            </v:group>
            <v:group style="position:absolute;left:6942;top:15898;width:124;height:160" coordorigin="6942,15898" coordsize="124,160">
              <v:shape style="position:absolute;left:6942;top:15898;width:124;height:160" coordorigin="6942,15898" coordsize="124,160" path="m6995,15898l6942,15898,6942,16057,7011,16056,7030,16050,7045,16039,7050,16032,6973,16032,6973,15923,7052,15923,7051,15921,7036,15908,7017,15900,6995,15898xe" filled="t" fillcolor="#000000" stroked="f">
                <v:path arrowok="t"/>
                <v:fill type="solid"/>
              </v:shape>
              <v:shape style="position:absolute;left:6942;top:15898;width:124;height:160" coordorigin="6942,15898" coordsize="124,160" path="m7052,15923l6973,15923,7013,15928,7027,15941,7034,15961,7036,15989,7030,16010,7017,16026,6993,16032,7050,16032,7057,16022,7064,15998,7066,15966,7061,15941,7052,15923xe" filled="t" fillcolor="#000000" stroked="f">
                <v:path arrowok="t"/>
                <v:fill type="solid"/>
              </v:shape>
            </v:group>
            <v:group style="position:absolute;left:5929;top:15572;width:1197;height:279" coordorigin="5929,15572" coordsize="1197,279">
              <v:shape style="position:absolute;left:5929;top:15572;width:1197;height:279" coordorigin="5929,15572" coordsize="1197,279" path="m7127,15852l5929,15852,5929,15572,7127,15572,7127,15852xe" filled="t" fillcolor="#000000" stroked="f">
                <v:path arrowok="t"/>
                <v:fill type="solid"/>
              </v:shape>
            </v:group>
            <v:group style="position:absolute;left:5990;top:15641;width:2;height:158" coordorigin="5990,15641" coordsize="2,158">
              <v:shape style="position:absolute;left:5990;top:15641;width:2;height:158" coordorigin="5990,15641" coordsize="0,158" path="m5990,15641l5990,15799e" filled="f" stroked="t" strokeweight="1.453pt" strokecolor="#FFFFFF">
                <v:path arrowok="t"/>
              </v:shape>
            </v:group>
            <v:group style="position:absolute;left:6023;top:15643;width:78;height:155" coordorigin="6023,15643" coordsize="78,155">
              <v:shape style="position:absolute;left:6023;top:15643;width:78;height:155" coordorigin="6023,15643" coordsize="78,155" path="m6047,15753l6023,15770,6032,15785,6050,15796,6078,15798,6092,15788,6096,15777,6054,15777,6048,15769,6047,15753xe" filled="t" fillcolor="#FFFFFF" stroked="f">
                <v:path arrowok="t"/>
                <v:fill type="solid"/>
              </v:shape>
              <v:shape style="position:absolute;left:6023;top:15643;width:78;height:155" coordorigin="6023,15643" coordsize="78,155" path="m6044,15643l6029,15657,6024,15679,6030,15702,6044,15719,6060,15733,6073,15747,6079,15763,6079,15772,6072,15777,6096,15777,6099,15769,6099,15763,6099,15739,6085,15721,6069,15706,6055,15693,6049,15678,6049,15668,6054,15662,6098,15662,6092,15652,6073,15644,6044,15643xe" filled="t" fillcolor="#FFFFFF" stroked="f">
                <v:path arrowok="t"/>
                <v:fill type="solid"/>
              </v:shape>
              <v:shape style="position:absolute;left:6023;top:15643;width:78;height:155" coordorigin="6023,15643" coordsize="78,155" path="m6098,15662l6069,15662,6076,15666,6077,15680,6101,15666,6098,15662xe" filled="t" fillcolor="#FFFFFF" stroked="f">
                <v:path arrowok="t"/>
                <v:fill type="solid"/>
              </v:shape>
            </v:group>
            <v:group style="position:absolute;left:6120;top:15644;width:83;height:152" coordorigin="6120,15644" coordsize="83,152">
              <v:shape style="position:absolute;left:6120;top:15644;width:83;height:152" coordorigin="6120,15644" coordsize="83,152" path="m6139,15644l6124,15658,6120,15679,6122,15775,6132,15788,6151,15796,6183,15796,6198,15781,6199,15777,6150,15777,6147,15772,6147,15668,6150,15662,6198,15662,6190,15652,6171,15644,6139,15644xe" filled="t" fillcolor="#FFFFFF" stroked="f">
                <v:path arrowok="t"/>
                <v:fill type="solid"/>
              </v:shape>
              <v:shape style="position:absolute;left:6120;top:15644;width:83;height:152" coordorigin="6120,15644" coordsize="83,152" path="m6198,15662l6172,15662,6175,15668,6175,15772,6172,15777,6199,15777,6202,15760,6200,15665,6198,15662xe" filled="t" fillcolor="#FFFFFF" stroked="f">
                <v:path arrowok="t"/>
                <v:fill type="solid"/>
              </v:shape>
            </v:group>
            <v:group style="position:absolute;left:6263;top:15639;width:77;height:158" coordorigin="6263,15639" coordsize="77,158">
              <v:shape style="position:absolute;left:6263;top:15639;width:77;height:158" coordorigin="6263,15639" coordsize="77,158" path="m6290,15756l6266,15756,6267,15773,6275,15787,6292,15796,6322,15797,6336,15783,6336,15779,6293,15779,6290,15775,6290,15756xe" filled="t" fillcolor="#FFFFFF" stroked="f">
                <v:path arrowok="t"/>
                <v:fill type="solid"/>
              </v:shape>
              <v:shape style="position:absolute;left:6263;top:15639;width:77;height:158" coordorigin="6263,15639" coordsize="77,158" path="m6339,15727l6314,15727,6314,15775,6310,15779,6336,15779,6340,15758,6339,15727xe" filled="t" fillcolor="#FFFFFF" stroked="f">
                <v:path arrowok="t"/>
                <v:fill type="solid"/>
              </v:shape>
              <v:shape style="position:absolute;left:6263;top:15639;width:77;height:158" coordorigin="6263,15639" coordsize="77,158" path="m6300,15639l6279,15644,6267,15660,6263,15687,6263,15711,6273,15732,6292,15738,6303,15738,6307,15734,6314,15727,6339,15727,6338,15717,6293,15717,6289,15712,6289,15665,6293,15660,6336,15660,6336,15658,6323,15644,6300,15639xe" filled="t" fillcolor="#FFFFFF" stroked="f">
                <v:path arrowok="t"/>
                <v:fill type="solid"/>
              </v:shape>
              <v:shape style="position:absolute;left:6263;top:15639;width:77;height:158" coordorigin="6263,15639" coordsize="77,158" path="m6336,15660l6310,15660,6314,15665,6314,15709,6311,15712,6305,15717,6338,15717,6336,15660xe" filled="t" fillcolor="#FFFFFF" stroked="f">
                <v:path arrowok="t"/>
                <v:fill type="solid"/>
              </v:shape>
            </v:group>
            <v:group style="position:absolute;left:6355;top:15643;width:77;height:154" coordorigin="6355,15643" coordsize="77,154">
              <v:shape style="position:absolute;left:6355;top:15643;width:77;height:154" coordorigin="6355,15643" coordsize="77,154" path="m6372,15643l6359,15657,6355,15682,6356,15774,6365,15789,6383,15796,6414,15797,6427,15783,6428,15779,6385,15779,6380,15775,6380,15665,6385,15660,6427,15660,6421,15651,6403,15643,6372,15643xe" filled="t" fillcolor="#FFFFFF" stroked="f">
                <v:path arrowok="t"/>
                <v:fill type="solid"/>
              </v:shape>
              <v:shape style="position:absolute;left:6355;top:15643;width:77;height:154" coordorigin="6355,15643" coordsize="77,154" path="m6427,15660l6401,15660,6406,15665,6406,15775,6401,15779,6428,15779,6431,15758,6430,15666,6427,15660xe" filled="t" fillcolor="#FFFFFF" stroked="f">
                <v:path arrowok="t"/>
                <v:fill type="solid"/>
              </v:shape>
            </v:group>
            <v:group style="position:absolute;left:6446;top:15643;width:77;height:154" coordorigin="6446,15643" coordsize="77,154">
              <v:shape style="position:absolute;left:6446;top:15643;width:77;height:154" coordorigin="6446,15643" coordsize="77,154" path="m6464,15643l6450,15657,6446,15682,6448,15774,6456,15789,6474,15796,6505,15797,6519,15783,6519,15779,6476,15779,6472,15775,6472,15665,6476,15660,6518,15660,6513,15651,6495,15643,6464,15643xe" filled="t" fillcolor="#FFFFFF" stroked="f">
                <v:path arrowok="t"/>
                <v:fill type="solid"/>
              </v:shape>
              <v:shape style="position:absolute;left:6446;top:15643;width:77;height:154" coordorigin="6446,15643" coordsize="77,154" path="m6518,15660l6493,15660,6497,15665,6497,15775,6493,15779,6519,15779,6523,15758,6521,15666,6518,15660xe" filled="t" fillcolor="#FFFFFF" stroked="f">
                <v:path arrowok="t"/>
                <v:fill type="solid"/>
              </v:shape>
            </v:group>
            <v:group style="position:absolute;left:6539;top:15639;width:46;height:160" coordorigin="6539,15639" coordsize="46,160">
              <v:shape style="position:absolute;left:6539;top:15639;width:46;height:160" coordorigin="6539,15639" coordsize="46,160" path="m6585,15639l6571,15639,6562,15647,6551,15653,6539,15659,6539,15674,6561,15674,6561,15799,6585,15799,6585,15639xe" filled="t" fillcolor="#FFFFFF" stroked="f">
                <v:path arrowok="t"/>
                <v:fill type="solid"/>
              </v:shape>
            </v:group>
            <v:group style="position:absolute;left:6630;top:15687;width:26;height:86" coordorigin="6630,15687" coordsize="26,86">
              <v:shape style="position:absolute;left:6630;top:15687;width:26;height:86" coordorigin="6630,15687" coordsize="26,86" path="m6656,15747l6630,15747,6630,15773,6656,15773,6656,15747xe" filled="t" fillcolor="#FFFFFF" stroked="f">
                <v:path arrowok="t"/>
                <v:fill type="solid"/>
              </v:shape>
              <v:shape style="position:absolute;left:6630;top:15687;width:26;height:86" coordorigin="6630,15687" coordsize="26,86" path="m6656,15687l6630,15687,6630,15712,6656,15712,6656,15687xe" filled="t" fillcolor="#FFFFFF" stroked="f">
                <v:path arrowok="t"/>
                <v:fill type="solid"/>
              </v:shape>
            </v:group>
            <v:group style="position:absolute;left:6715;top:15643;width:77;height:155" coordorigin="6715,15643" coordsize="77,155">
              <v:shape style="position:absolute;left:6715;top:15643;width:77;height:155" coordorigin="6715,15643" coordsize="77,155" path="m6789,15660l6763,15660,6767,15665,6767,15685,6732,15753,6715,15777,6715,15798,6791,15798,6791,15776,6744,15774,6762,15748,6792,15681,6792,15666,6789,15660xe" filled="t" fillcolor="#FFFFFF" stroked="f">
                <v:path arrowok="t"/>
                <v:fill type="solid"/>
              </v:shape>
              <v:shape style="position:absolute;left:6715;top:15643;width:77;height:155" coordorigin="6715,15643" coordsize="77,155" path="m6736,15643l6721,15657,6716,15679,6716,15687,6742,15687,6742,15666,6746,15660,6789,15660,6784,15652,6766,15644,6736,15643xe" filled="t" fillcolor="#FFFFFF" stroked="f">
                <v:path arrowok="t"/>
                <v:fill type="solid"/>
              </v:shape>
            </v:group>
            <v:group style="position:absolute;left:6807;top:15642;width:77;height:154" coordorigin="6807,15642" coordsize="77,154">
              <v:shape style="position:absolute;left:6807;top:15642;width:77;height:154" coordorigin="6807,15642" coordsize="77,154" path="m6825,15642l6812,15656,6807,15681,6809,15773,6818,15788,6836,15796,6867,15796,6880,15782,6881,15779,6838,15779,6833,15774,6833,15664,6838,15659,6879,15659,6874,15650,6856,15643,6825,15642xe" filled="t" fillcolor="#FFFFFF" stroked="f">
                <v:path arrowok="t"/>
                <v:fill type="solid"/>
              </v:shape>
              <v:shape style="position:absolute;left:6807;top:15642;width:77;height:154" coordorigin="6807,15642" coordsize="77,154" path="m6879,15659l6854,15659,6858,15664,6858,15774,6854,15779,6881,15779,6884,15757,6883,15665,6879,15659xe" filled="t" fillcolor="#FFFFFF" stroked="f">
                <v:path arrowok="t"/>
                <v:fill type="solid"/>
              </v:shape>
            </v:group>
            <v:group style="position:absolute;left:6899;top:15642;width:77;height:154" coordorigin="6899,15642" coordsize="77,154">
              <v:shape style="position:absolute;left:6899;top:15642;width:77;height:154" coordorigin="6899,15642" coordsize="77,154" path="m6917,15642l6903,15656,6899,15681,6901,15773,6909,15788,6927,15796,6958,15796,6972,15782,6972,15779,6929,15779,6925,15774,6925,15664,6929,15659,6971,15659,6966,15650,6947,15643,6917,15642xe" filled="t" fillcolor="#FFFFFF" stroked="f">
                <v:path arrowok="t"/>
                <v:fill type="solid"/>
              </v:shape>
              <v:shape style="position:absolute;left:6899;top:15642;width:77;height:154" coordorigin="6899,15642" coordsize="77,154" path="m6971,15659l6945,15659,6950,15664,6950,15774,6945,15779,6972,15779,6976,15757,6974,15665,6971,15659xe" filled="t" fillcolor="#FFFFFF" stroked="f">
                <v:path arrowok="t"/>
                <v:fill type="solid"/>
              </v:shape>
            </v:group>
            <v:group style="position:absolute;left:6991;top:15642;width:77;height:158" coordorigin="6991,15642" coordsize="77,158">
              <v:shape style="position:absolute;left:6991;top:15642;width:77;height:158" coordorigin="6991,15642" coordsize="77,158" path="m7011,15642l6997,15656,6993,15682,6993,15695,6997,15707,7007,15714,7000,15719,6992,15735,6991,15760,6996,15782,7011,15795,7035,15800,7053,15792,7061,15779,7018,15779,7015,15769,7015,15736,7018,15726,7064,15726,7055,15710,7059,15703,7021,15703,7017,15696,7017,15666,7021,15659,7060,15659,7056,15652,7039,15643,7011,15642xe" filled="t" fillcolor="#FFFFFF" stroked="f">
                <v:path arrowok="t"/>
                <v:fill type="solid"/>
              </v:shape>
              <v:shape style="position:absolute;left:6991;top:15642;width:77;height:158" coordorigin="6991,15642" coordsize="77,158" path="m7064,15726l7039,15726,7043,15736,7043,15769,7039,15779,7061,15779,7064,15775,7067,15747,7064,15727,7064,15726xe" filled="t" fillcolor="#FFFFFF" stroked="f">
                <v:path arrowok="t"/>
                <v:fill type="solid"/>
              </v:shape>
              <v:shape style="position:absolute;left:6991;top:15642;width:77;height:158" coordorigin="6991,15642" coordsize="77,158" path="m7060,15659l7037,15659,7041,15666,7041,15696,7037,15703,7059,15703,7062,15694,7064,15668,7060,15659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46.855133pt;margin-top:708.964539pt;width:70.459885pt;height:42.982498pt;mso-position-horizontal-relative:page;mso-position-vertical-relative:page;z-index:-612" type="#_x0000_t75">
            <v:imagedata r:id="rId153" o:title=""/>
          </v:shape>
        </w:pict>
      </w:r>
      <w:r>
        <w:rPr/>
        <w:pict>
          <v:shape style="position:absolute;margin-left:296.462494pt;margin-top:779.030518pt;width:59.6285pt;height:13.5545pt;mso-position-horizontal-relative:page;mso-position-vertical-relative:page;z-index:-61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462494pt;margin-top:792.585022pt;width:25.8723pt;height:12.605pt;mso-position-horizontal-relative:page;mso-position-vertical-relative:page;z-index:-61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334808pt;margin-top:792.585022pt;width:5.0212pt;height:12.605pt;mso-position-horizontal-relative:page;mso-position-vertical-relative:page;z-index:-60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355988pt;margin-top:792.585022pt;width:10.056pt;height:12.605pt;mso-position-horizontal-relative:page;mso-position-vertical-relative:page;z-index:-60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411987pt;margin-top:792.585022pt;width:18.679pt;height:12.605pt;mso-position-horizontal-relative:page;mso-position-vertical-relative:page;z-index:-60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.003015pt;width:595.275pt;height:61.724pt;mso-position-horizontal-relative:page;mso-position-vertical-relative:page;z-index:-60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637798pt;margin-top:120.173111pt;width:164.157pt;height:12pt;mso-position-horizontal-relative:page;mso-position-vertical-relative:page;z-index:-60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953796pt;margin-top:120.173111pt;width:164.157pt;height:12pt;mso-position-horizontal-relative:page;mso-position-vertical-relative:page;z-index:-60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74649pt;margin-top:120.012611pt;width:164.157pt;height:12pt;mso-position-horizontal-relative:page;mso-position-vertical-relative:page;z-index:-60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15699pt;margin-top:209.684311pt;width:162.425pt;height:12pt;mso-position-horizontal-relative:page;mso-position-vertical-relative:page;z-index:-60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74649pt;margin-top:449.867401pt;width:163.37pt;height:12pt;mso-position-horizontal-relative:page;mso-position-vertical-relative:page;z-index:-60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953796pt;margin-top:478.353424pt;width:163.37pt;height:12pt;mso-position-horizontal-relative:page;mso-position-vertical-relative:page;z-index:-60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635399pt;margin-top:487.55423pt;width:163.37pt;height:12pt;mso-position-horizontal-relative:page;mso-position-vertical-relative:page;z-index:-59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953796pt;margin-top:527.881104pt;width:163.37pt;height:12pt;mso-position-horizontal-relative:page;mso-position-vertical-relative:page;z-index:-59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953796pt;margin-top:568.611511pt;width:163.37pt;height:12pt;mso-position-horizontal-relative:page;mso-position-vertical-relative:page;z-index:-59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sectPr>
      <w:pgSz w:w="11906" w:h="16840"/>
      <w:pgMar w:top="15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image" Target="media/image5.jpg"/><Relationship Id="rId10" Type="http://schemas.openxmlformats.org/officeDocument/2006/relationships/image" Target="media/image6.png"/><Relationship Id="rId11" Type="http://schemas.openxmlformats.org/officeDocument/2006/relationships/image" Target="media/image7.jpg"/><Relationship Id="rId12" Type="http://schemas.openxmlformats.org/officeDocument/2006/relationships/image" Target="media/image8.png"/><Relationship Id="rId13" Type="http://schemas.openxmlformats.org/officeDocument/2006/relationships/image" Target="media/image9.jp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jpg"/><Relationship Id="rId77" Type="http://schemas.openxmlformats.org/officeDocument/2006/relationships/image" Target="media/image73.jpg"/><Relationship Id="rId78" Type="http://schemas.openxmlformats.org/officeDocument/2006/relationships/image" Target="media/image74.jp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jp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jpg"/><Relationship Id="rId116" Type="http://schemas.openxmlformats.org/officeDocument/2006/relationships/image" Target="media/image112.png"/><Relationship Id="rId117" Type="http://schemas.openxmlformats.org/officeDocument/2006/relationships/image" Target="media/image113.jp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jpg"/><Relationship Id="rId126" Type="http://schemas.openxmlformats.org/officeDocument/2006/relationships/image" Target="media/image122.jpg"/><Relationship Id="rId127" Type="http://schemas.openxmlformats.org/officeDocument/2006/relationships/image" Target="media/image123.jp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jp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jp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jp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2020-11-17T11:24:30Z</dcterms:created>
  <dcterms:modified xsi:type="dcterms:W3CDTF">2020-11-17T11:24:30Z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2011-02-14T00:00:00Z</vt:filetime>
  </property>
  <property fmtid="{D5CDD505-2E9C-101B-9397-08002B2CF9AE}" pid="3" name="LastSaved">
    <vt:filetime>2020-11-17T00:00:00Z</vt:filetime>
  </property>
</Properties>
</file>